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671C1" w14:textId="77777777" w:rsidR="00C52302" w:rsidRPr="00C52302" w:rsidRDefault="004D7F5C" w:rsidP="00A764AB">
      <w:pPr>
        <w:rPr>
          <w:b/>
          <w:sz w:val="44"/>
        </w:rPr>
      </w:pPr>
      <w:r>
        <w:rPr>
          <w:b/>
          <w:sz w:val="44"/>
        </w:rPr>
        <w:t>ANSØGNINGSSKEMA TIL TEMAUDVIKLINGSPULJEN</w:t>
      </w:r>
    </w:p>
    <w:p w14:paraId="1DC6B416" w14:textId="77777777" w:rsidR="00262256" w:rsidRPr="00B91DB6" w:rsidRDefault="00A764AB" w:rsidP="00A764AB">
      <w:pPr>
        <w:rPr>
          <w:b/>
        </w:rPr>
      </w:pPr>
      <w:r w:rsidRPr="00B91DB6">
        <w:rPr>
          <w:b/>
        </w:rPr>
        <w:t>Ansøger (foreningens/gruppens</w:t>
      </w:r>
      <w:r w:rsidR="0090486B" w:rsidRPr="00B91DB6">
        <w:rPr>
          <w:b/>
        </w:rPr>
        <w:t xml:space="preserve"> </w:t>
      </w:r>
      <w:r w:rsidRPr="00B91DB6">
        <w:rPr>
          <w:b/>
        </w:rPr>
        <w:t>navn).</w:t>
      </w:r>
      <w:r w:rsidR="00B91DB6" w:rsidRPr="00B91DB6">
        <w:rPr>
          <w:b/>
        </w:rPr>
        <w:tab/>
      </w:r>
      <w:r w:rsidR="00B91DB6" w:rsidRPr="00B91DB6">
        <w:rPr>
          <w:b/>
        </w:rPr>
        <w:tab/>
      </w:r>
    </w:p>
    <w:sdt>
      <w:sdtPr>
        <w:id w:val="100547649"/>
        <w:placeholder>
          <w:docPart w:val="7D97108A93BC4A1EAAB067E4CC55851A"/>
        </w:placeholder>
        <w:text/>
      </w:sdtPr>
      <w:sdtEndPr/>
      <w:sdtContent>
        <w:p w14:paraId="6AF76198" w14:textId="77777777" w:rsidR="00A764AB" w:rsidRPr="00853CD7" w:rsidRDefault="0090486B" w:rsidP="00853CD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  <w:spacing w:line="480" w:lineRule="auto"/>
          </w:pPr>
          <w:r w:rsidRPr="00D83D97">
            <w:t>Skriv navnet her.</w:t>
          </w:r>
          <w:r w:rsidR="00B5038E" w:rsidRPr="00D83D97">
            <w:t xml:space="preserve"> </w:t>
          </w:r>
          <w:r w:rsidR="00D83D97" w:rsidRPr="00D83D97">
            <w:t xml:space="preserve">   </w:t>
          </w:r>
          <w:r w:rsidR="0048394E">
            <w:t xml:space="preserve">             </w:t>
          </w:r>
          <w:r w:rsidR="00C52302">
            <w:t xml:space="preserve">                                                                                                                                       H</w:t>
          </w:r>
          <w:r w:rsidR="00D83D97" w:rsidRPr="00D83D97">
            <w:t>erefter bruges</w:t>
          </w:r>
          <w:r w:rsidR="00B5038E" w:rsidRPr="00D83D97">
            <w:t xml:space="preserve"> </w:t>
          </w:r>
          <w:r w:rsidR="004D7F5C">
            <w:t>”</w:t>
          </w:r>
          <w:r w:rsidR="00B5038E" w:rsidRPr="00D83D97">
            <w:t>tab-tasten</w:t>
          </w:r>
          <w:r w:rsidR="004D7F5C">
            <w:t>” på dit tastatur</w:t>
          </w:r>
          <w:r w:rsidR="00B5038E" w:rsidRPr="00D83D97">
            <w:t xml:space="preserve"> for at komme videre i skemaet</w:t>
          </w:r>
          <w:r w:rsidR="004D7F5C">
            <w:t>, eller du kan klikke med musen</w:t>
          </w:r>
          <w:r w:rsidR="00C52302">
            <w:t>.</w:t>
          </w:r>
        </w:p>
      </w:sdtContent>
    </w:sdt>
    <w:p w14:paraId="2F67F300" w14:textId="77777777" w:rsidR="0090486B" w:rsidRPr="00B91DB6" w:rsidRDefault="0090486B" w:rsidP="00A764AB">
      <w:pPr>
        <w:rPr>
          <w:b/>
        </w:rPr>
      </w:pPr>
      <w:r w:rsidRPr="00B91DB6">
        <w:rPr>
          <w:b/>
        </w:rPr>
        <w:t>Oplysninger om ansøger.</w:t>
      </w:r>
    </w:p>
    <w:sdt>
      <w:sdtPr>
        <w:id w:val="541246377"/>
        <w:placeholder>
          <w:docPart w:val="EFE661DEF3C24124826B90ACA86A3313"/>
        </w:placeholder>
        <w:text/>
      </w:sdtPr>
      <w:sdtEndPr/>
      <w:sdtContent>
        <w:p w14:paraId="41E22316" w14:textId="77777777" w:rsidR="0090486B" w:rsidRDefault="0090486B" w:rsidP="00853CD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</w:pPr>
          <w:r>
            <w:t>Navn kontaktperson:</w:t>
          </w:r>
          <w:r w:rsidR="00C52302">
            <w:t xml:space="preserve"> </w:t>
          </w:r>
          <w:r w:rsidR="000C4358">
            <w:t xml:space="preserve"> </w:t>
          </w:r>
        </w:p>
      </w:sdtContent>
    </w:sdt>
    <w:sdt>
      <w:sdtPr>
        <w:id w:val="-429046901"/>
        <w:placeholder>
          <w:docPart w:val="EFE661DEF3C24124826B90ACA86A3313"/>
        </w:placeholder>
        <w:text/>
      </w:sdtPr>
      <w:sdtEndPr/>
      <w:sdtContent>
        <w:p w14:paraId="1B68E5E6" w14:textId="77777777" w:rsidR="0090486B" w:rsidRDefault="0090486B" w:rsidP="00853CD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</w:pPr>
          <w:r>
            <w:t>Tlf. kontaktperson:</w:t>
          </w:r>
          <w:r w:rsidR="00C52302">
            <w:t xml:space="preserve">  </w:t>
          </w:r>
        </w:p>
      </w:sdtContent>
    </w:sdt>
    <w:sdt>
      <w:sdtPr>
        <w:id w:val="-714197156"/>
        <w:placeholder>
          <w:docPart w:val="EFE661DEF3C24124826B90ACA86A3313"/>
        </w:placeholder>
        <w:text/>
      </w:sdtPr>
      <w:sdtEndPr/>
      <w:sdtContent>
        <w:p w14:paraId="22487968" w14:textId="77777777" w:rsidR="0090486B" w:rsidRDefault="0090486B" w:rsidP="00853CD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</w:pPr>
          <w:proofErr w:type="spellStart"/>
          <w:r>
            <w:t>Mailadr</w:t>
          </w:r>
          <w:proofErr w:type="spellEnd"/>
          <w:r>
            <w:t>. kontaktperson:</w:t>
          </w:r>
          <w:r w:rsidR="00C52302">
            <w:t xml:space="preserve">  </w:t>
          </w:r>
        </w:p>
      </w:sdtContent>
    </w:sdt>
    <w:sdt>
      <w:sdtPr>
        <w:id w:val="-930822162"/>
        <w:placeholder>
          <w:docPart w:val="EFE661DEF3C24124826B90ACA86A3313"/>
        </w:placeholder>
        <w:text/>
      </w:sdtPr>
      <w:sdtEndPr/>
      <w:sdtContent>
        <w:p w14:paraId="51663DE2" w14:textId="77777777" w:rsidR="0090486B" w:rsidRDefault="0090486B" w:rsidP="00853CD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</w:pPr>
          <w:proofErr w:type="spellStart"/>
          <w:r>
            <w:t>Postadr</w:t>
          </w:r>
          <w:proofErr w:type="spellEnd"/>
          <w:r>
            <w:t>. Kontaktperson:</w:t>
          </w:r>
          <w:r w:rsidR="00C52302">
            <w:t xml:space="preserve">  </w:t>
          </w:r>
        </w:p>
      </w:sdtContent>
    </w:sdt>
    <w:p w14:paraId="5A60DC4B" w14:textId="77777777" w:rsidR="0090486B" w:rsidRPr="00B91DB6" w:rsidRDefault="0090486B" w:rsidP="00A764AB">
      <w:pPr>
        <w:rPr>
          <w:b/>
        </w:rPr>
      </w:pPr>
      <w:r w:rsidRPr="00B91DB6">
        <w:rPr>
          <w:b/>
        </w:rPr>
        <w:t>Dato for aktiviteten.</w:t>
      </w:r>
    </w:p>
    <w:sdt>
      <w:sdtPr>
        <w:id w:val="-1957089496"/>
        <w:placeholder>
          <w:docPart w:val="EFE661DEF3C24124826B90ACA86A3313"/>
        </w:placeholder>
        <w:text/>
      </w:sdtPr>
      <w:sdtEndPr/>
      <w:sdtContent>
        <w:p w14:paraId="50F0173D" w14:textId="77777777" w:rsidR="0090486B" w:rsidRDefault="0090486B" w:rsidP="000C435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  <w:spacing w:line="480" w:lineRule="auto"/>
          </w:pPr>
          <w:r>
            <w:t>Dato, tidspunkt og sted for aktiviteten.</w:t>
          </w:r>
          <w:r w:rsidR="000C4358">
            <w:t xml:space="preserve"> </w:t>
          </w:r>
          <w:r w:rsidR="00C52302">
            <w:t xml:space="preserve">:  </w:t>
          </w:r>
        </w:p>
      </w:sdtContent>
    </w:sdt>
    <w:p w14:paraId="25B871E1" w14:textId="77777777" w:rsidR="0090486B" w:rsidRPr="00B91DB6" w:rsidRDefault="00D72C18" w:rsidP="00A764AB">
      <w:pPr>
        <w:rPr>
          <w:b/>
        </w:rPr>
      </w:pPr>
      <w:r>
        <w:rPr>
          <w:b/>
        </w:rPr>
        <w:t>Beskrivelse af aktiviteten (</w:t>
      </w:r>
      <w:r w:rsidRPr="00D72C18">
        <w:rPr>
          <w:b/>
          <w:i/>
        </w:rPr>
        <w:t>ved ansøgning om midler til inventar, skal det fremgå hvorledes det indgår i aktiviteter der understøtter teamet for temaudviklingspuljen</w:t>
      </w:r>
      <w:r w:rsidRPr="00D72C18">
        <w:rPr>
          <w:b/>
        </w:rPr>
        <w:t>)</w:t>
      </w:r>
      <w:r>
        <w:rPr>
          <w:b/>
        </w:rPr>
        <w:t xml:space="preserve">. </w:t>
      </w:r>
    </w:p>
    <w:sdt>
      <w:sdtPr>
        <w:id w:val="46188901"/>
        <w:placeholder>
          <w:docPart w:val="DefaultPlaceholder_1082065158"/>
        </w:placeholder>
        <w:text/>
      </w:sdtPr>
      <w:sdtEndPr/>
      <w:sdtContent>
        <w:p w14:paraId="2FF57BBD" w14:textId="77777777" w:rsidR="0090486B" w:rsidRDefault="00D72C18" w:rsidP="0076149B">
          <w:pPr>
            <w:pBdr>
              <w:top w:val="single" w:sz="4" w:space="1" w:color="auto"/>
              <w:left w:val="single" w:sz="4" w:space="6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  <w:spacing w:line="480" w:lineRule="auto"/>
          </w:pPr>
          <w:r>
            <w:t>Lav en projektbeskrivelse der fortæller hvad pengene skal anven</w:t>
          </w:r>
          <w:r w:rsidR="004D7F5C">
            <w:t>des til</w:t>
          </w:r>
          <w:r w:rsidR="0076149B" w:rsidRPr="0076149B">
            <w:t xml:space="preserve"> </w:t>
          </w:r>
          <w:r w:rsidR="004D7F5C">
            <w:t>konkret</w:t>
          </w:r>
        </w:p>
      </w:sdtContent>
    </w:sdt>
    <w:p w14:paraId="7798C192" w14:textId="77777777" w:rsidR="0090486B" w:rsidRPr="00B91DB6" w:rsidRDefault="0090486B" w:rsidP="00A764AB">
      <w:pPr>
        <w:rPr>
          <w:b/>
        </w:rPr>
      </w:pPr>
      <w:r w:rsidRPr="00B91DB6">
        <w:rPr>
          <w:b/>
        </w:rPr>
        <w:t>Hvor mange forventes der til aktiviteten?</w:t>
      </w:r>
    </w:p>
    <w:sdt>
      <w:sdtPr>
        <w:id w:val="-59406656"/>
        <w:placeholder>
          <w:docPart w:val="EFE661DEF3C24124826B90ACA86A3313"/>
        </w:placeholder>
        <w:text/>
      </w:sdtPr>
      <w:sdtEndPr/>
      <w:sdtContent>
        <w:p w14:paraId="3A46FBEB" w14:textId="77777777" w:rsidR="0090486B" w:rsidRDefault="00252E72" w:rsidP="000C435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  <w:spacing w:line="480" w:lineRule="auto"/>
          </w:pPr>
          <w:r>
            <w:t>Skriv antal.</w:t>
          </w:r>
        </w:p>
      </w:sdtContent>
    </w:sdt>
    <w:p w14:paraId="503B4634" w14:textId="77777777" w:rsidR="0090486B" w:rsidRPr="00B91DB6" w:rsidRDefault="0090486B" w:rsidP="00A764AB">
      <w:pPr>
        <w:rPr>
          <w:b/>
        </w:rPr>
      </w:pPr>
      <w:r w:rsidRPr="00B91DB6">
        <w:rPr>
          <w:b/>
        </w:rPr>
        <w:t>Hvilket belø</w:t>
      </w:r>
      <w:r w:rsidR="00C52302">
        <w:rPr>
          <w:b/>
        </w:rPr>
        <w:t>b søges der i tilskud fra Temaudviklings</w:t>
      </w:r>
      <w:r w:rsidRPr="00B91DB6">
        <w:rPr>
          <w:b/>
        </w:rPr>
        <w:t>puljen?</w:t>
      </w:r>
    </w:p>
    <w:sdt>
      <w:sdtPr>
        <w:id w:val="1167904628"/>
        <w:placeholder>
          <w:docPart w:val="EFE661DEF3C24124826B90ACA86A3313"/>
        </w:placeholder>
        <w:text/>
      </w:sdtPr>
      <w:sdtEndPr/>
      <w:sdtContent>
        <w:p w14:paraId="0D011EF2" w14:textId="77777777" w:rsidR="0090486B" w:rsidRDefault="00252E72" w:rsidP="000C435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  <w:spacing w:line="480" w:lineRule="auto"/>
          </w:pPr>
          <w:r>
            <w:t>Beløbet skal svare til det der oplyses i budgetskemaet</w:t>
          </w:r>
          <w:r w:rsidR="000C4358">
            <w:t>.</w:t>
          </w:r>
        </w:p>
      </w:sdtContent>
    </w:sdt>
    <w:p w14:paraId="7F0CEC86" w14:textId="77777777" w:rsidR="0090486B" w:rsidRPr="00B91DB6" w:rsidRDefault="0090486B" w:rsidP="00A764AB">
      <w:pPr>
        <w:rPr>
          <w:b/>
        </w:rPr>
      </w:pPr>
      <w:r w:rsidRPr="00B91DB6">
        <w:rPr>
          <w:b/>
        </w:rPr>
        <w:t>Hvor er der</w:t>
      </w:r>
      <w:r w:rsidR="00C52302">
        <w:rPr>
          <w:b/>
        </w:rPr>
        <w:t xml:space="preserve"> eventuelt </w:t>
      </w:r>
      <w:r w:rsidRPr="00B91DB6">
        <w:rPr>
          <w:b/>
        </w:rPr>
        <w:t>ellers søgt om tilskud</w:t>
      </w:r>
      <w:r w:rsidR="003C15B0">
        <w:rPr>
          <w:b/>
        </w:rPr>
        <w:t xml:space="preserve"> (vedlæg evt. dokumentation for afslag)</w:t>
      </w:r>
      <w:r w:rsidRPr="00B91DB6">
        <w:rPr>
          <w:b/>
        </w:rPr>
        <w:t>?</w:t>
      </w:r>
    </w:p>
    <w:sdt>
      <w:sdtPr>
        <w:id w:val="-56865602"/>
        <w:placeholder>
          <w:docPart w:val="EFE661DEF3C24124826B90ACA86A3313"/>
        </w:placeholder>
        <w:text/>
      </w:sdtPr>
      <w:sdtEndPr/>
      <w:sdtContent>
        <w:p w14:paraId="2DDABCE1" w14:textId="77777777" w:rsidR="0090486B" w:rsidRDefault="000F18B2" w:rsidP="000C435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  <w:spacing w:line="480" w:lineRule="auto"/>
          </w:pPr>
          <w:r>
            <w:t>Oplys hvilke firmaer, fonde o.a. der er søgt om tilskud.</w:t>
          </w:r>
        </w:p>
      </w:sdtContent>
    </w:sdt>
    <w:p w14:paraId="3B8CC24E" w14:textId="77777777" w:rsidR="0090486B" w:rsidRDefault="00C52302" w:rsidP="00A764AB">
      <w:pPr>
        <w:rPr>
          <w:b/>
        </w:rPr>
      </w:pPr>
      <w:r>
        <w:rPr>
          <w:b/>
        </w:rPr>
        <w:t>Er det i samarbejde med andre</w:t>
      </w:r>
      <w:r w:rsidR="0090486B" w:rsidRPr="00B91DB6">
        <w:rPr>
          <w:b/>
        </w:rPr>
        <w:t>?</w:t>
      </w:r>
      <w:r w:rsidR="00B91DB6" w:rsidRPr="00B91DB6">
        <w:rPr>
          <w:b/>
        </w:rPr>
        <w:tab/>
      </w:r>
      <w:r w:rsidR="00B91DB6" w:rsidRPr="00B91DB6">
        <w:rPr>
          <w:b/>
        </w:rPr>
        <w:tab/>
      </w:r>
    </w:p>
    <w:sdt>
      <w:sdtPr>
        <w:id w:val="2038231518"/>
        <w:placeholder>
          <w:docPart w:val="3995F4BA199541438BBC092D7C0BDF2A"/>
        </w:placeholder>
        <w:text/>
      </w:sdtPr>
      <w:sdtEndPr/>
      <w:sdtContent>
        <w:p w14:paraId="2206F784" w14:textId="77777777" w:rsidR="000C4358" w:rsidRDefault="000F18B2" w:rsidP="000C435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DBDB" w:themeFill="accent2" w:themeFillTint="33"/>
          </w:pPr>
          <w:r>
            <w:t>Skriv hvilke foreninger, lokalområder o. lign. aktiviteten gennemføres sammen med.</w:t>
          </w:r>
        </w:p>
      </w:sdtContent>
    </w:sdt>
    <w:p w14:paraId="005239E1" w14:textId="77777777" w:rsidR="000C4358" w:rsidRDefault="00B5038E" w:rsidP="000C4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</w:pPr>
      <w:r>
        <w:lastRenderedPageBreak/>
        <w:tab/>
      </w:r>
      <w:r>
        <w:tab/>
      </w:r>
      <w:r>
        <w:tab/>
      </w:r>
    </w:p>
    <w:p w14:paraId="6D8325AE" w14:textId="77777777" w:rsidR="000C4358" w:rsidRPr="00A764AB" w:rsidRDefault="000C4358" w:rsidP="00192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line="360" w:lineRule="auto"/>
      </w:pPr>
      <w:r>
        <w:t xml:space="preserve">Hvis der </w:t>
      </w:r>
      <w:r w:rsidRPr="00252E72">
        <w:rPr>
          <w:i/>
        </w:rPr>
        <w:t>ikke</w:t>
      </w:r>
      <w:r>
        <w:t xml:space="preserve"> bevilges tilskud gennemføres aktiviteten alligevel? (sæt kryds)  </w:t>
      </w:r>
      <w:sdt>
        <w:sdtPr>
          <w:id w:val="-27171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0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  </w:t>
      </w:r>
      <w:sdt>
        <w:sdtPr>
          <w:id w:val="602993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30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  <w:r w:rsidR="00B5038E">
        <w:tab/>
      </w:r>
    </w:p>
    <w:tbl>
      <w:tblPr>
        <w:tblStyle w:val="Lysskygge-farv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2407"/>
        <w:gridCol w:w="2409"/>
        <w:gridCol w:w="2407"/>
        <w:gridCol w:w="2405"/>
      </w:tblGrid>
      <w:tr w:rsidR="00490FD7" w14:paraId="2EAEB38A" w14:textId="77777777" w:rsidTr="00D15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sz w:val="36"/>
              <w:szCs w:val="36"/>
            </w:rPr>
            <w:id w:val="1533766525"/>
            <w:placeholder>
              <w:docPart w:val="EFE661DEF3C24124826B90ACA86A3313"/>
            </w:placeholder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noWrap/>
              </w:tcPr>
              <w:p w14:paraId="5B498636" w14:textId="77777777" w:rsidR="00490FD7" w:rsidRPr="0067176F" w:rsidRDefault="00490FD7" w:rsidP="0067176F">
                <w:pPr>
                  <w:spacing w:line="360" w:lineRule="auto"/>
                  <w:jc w:val="center"/>
                  <w:rPr>
                    <w:sz w:val="36"/>
                    <w:szCs w:val="36"/>
                  </w:rPr>
                </w:pPr>
                <w:r w:rsidRPr="0067176F">
                  <w:rPr>
                    <w:sz w:val="36"/>
                    <w:szCs w:val="36"/>
                  </w:rPr>
                  <w:t>BUDGET</w:t>
                </w:r>
              </w:p>
            </w:tc>
          </w:sdtContent>
        </w:sdt>
      </w:tr>
      <w:tr w:rsidR="00490FD7" w14:paraId="097CB74E" w14:textId="77777777" w:rsidTr="00BF56CC">
        <w:sdt>
          <w:sdtPr>
            <w:rPr>
              <w:rStyle w:val="Svagfremhvning"/>
              <w:color w:val="365F91" w:themeColor="accent1" w:themeShade="BF"/>
            </w:rPr>
            <w:id w:val="1689719586"/>
            <w:placeholder>
              <w:docPart w:val="EFE661DEF3C24124826B90ACA86A3313"/>
            </w:placeholder>
            <w:text/>
          </w:sdtPr>
          <w:sdtEndPr>
            <w:rPr>
              <w:rStyle w:val="Svagfremhvning"/>
            </w:rPr>
          </w:sdtEndPr>
          <w:sdtContent>
            <w:tc>
              <w:tcPr>
                <w:tcW w:w="2501" w:type="pct"/>
                <w:gridSpan w:val="2"/>
                <w:tcBorders>
                  <w:top w:val="single" w:sz="4" w:space="0" w:color="auto"/>
                </w:tcBorders>
                <w:shd w:val="clear" w:color="auto" w:fill="FFFFFF" w:themeFill="background1"/>
                <w:noWrap/>
              </w:tcPr>
              <w:p w14:paraId="7F2A7A83" w14:textId="77777777" w:rsidR="00490FD7" w:rsidRDefault="00490FD7" w:rsidP="00490FD7">
                <w:pPr>
                  <w:spacing w:line="480" w:lineRule="auto"/>
                  <w:rPr>
                    <w:rStyle w:val="Svagfremhvning"/>
                  </w:rPr>
                </w:pPr>
                <w:r w:rsidRPr="00490FD7">
                  <w:rPr>
                    <w:rStyle w:val="Svagfremhvning"/>
                    <w:color w:val="365F91" w:themeColor="accent1" w:themeShade="BF"/>
                  </w:rPr>
                  <w:t>UDGIFTER</w:t>
                </w:r>
              </w:p>
            </w:tc>
          </w:sdtContent>
        </w:sdt>
        <w:sdt>
          <w:sdtPr>
            <w:rPr>
              <w:i/>
            </w:rPr>
            <w:id w:val="677087539"/>
            <w:placeholder>
              <w:docPart w:val="EFE661DEF3C24124826B90ACA86A3313"/>
            </w:placeholder>
            <w:text/>
          </w:sdtPr>
          <w:sdtEndPr/>
          <w:sdtContent>
            <w:tc>
              <w:tcPr>
                <w:tcW w:w="2499" w:type="pct"/>
                <w:gridSpan w:val="2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14:paraId="1BAAFB70" w14:textId="77777777" w:rsidR="00490FD7" w:rsidRPr="00490FD7" w:rsidRDefault="00490FD7" w:rsidP="00490FD7">
                <w:pPr>
                  <w:spacing w:line="480" w:lineRule="auto"/>
                  <w:rPr>
                    <w:i/>
                  </w:rPr>
                </w:pPr>
                <w:r w:rsidRPr="00490FD7">
                  <w:rPr>
                    <w:i/>
                  </w:rPr>
                  <w:t>INDTÆGTER</w:t>
                </w:r>
              </w:p>
            </w:tc>
          </w:sdtContent>
        </w:sdt>
      </w:tr>
      <w:tr w:rsidR="00136FF7" w:rsidRPr="004D7F5C" w14:paraId="04BB99BC" w14:textId="77777777" w:rsidTr="004D7F5C">
        <w:sdt>
          <w:sdtPr>
            <w:id w:val="174010951"/>
            <w:placeholder>
              <w:docPart w:val="1C8509F1E815442A8CD3766FD2021DF3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1090E6FB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Beskriv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  <w:vAlign w:val="center"/>
          </w:tcPr>
          <w:p w14:paraId="21F9F524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  <w14:numForm w14:val="lining"/>
              </w:rPr>
            </w:pPr>
            <w:sdt>
              <w:sdtPr>
                <w:rPr>
                  <w14:numForm w14:val="lining"/>
                </w:rPr>
                <w:id w:val="-138801525"/>
                <w:placeholder>
                  <w:docPart w:val="1C8509F1E815442A8CD3766FD2021DF3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  <w14:numForm w14:val="lining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  <w14:numForm w14:val="lining"/>
              </w:rPr>
              <w:t>Kr.</w:t>
            </w:r>
          </w:p>
        </w:tc>
        <w:tc>
          <w:tcPr>
            <w:tcW w:w="1250" w:type="pct"/>
            <w:shd w:val="clear" w:color="auto" w:fill="F2DBDB" w:themeFill="accent2" w:themeFillTint="33"/>
          </w:tcPr>
          <w:p w14:paraId="0D3E2446" w14:textId="77777777" w:rsidR="00136FF7" w:rsidRPr="004D7F5C" w:rsidRDefault="00136FF7" w:rsidP="00136FF7">
            <w:pPr>
              <w:pStyle w:val="DecimalAligned"/>
              <w:spacing w:before="240" w:line="480" w:lineRule="auto"/>
              <w:rPr>
                <w:color w:val="auto"/>
              </w:rPr>
            </w:pPr>
            <w:r w:rsidRPr="004D7F5C">
              <w:rPr>
                <w:color w:val="auto"/>
              </w:rPr>
              <w:t>Entré/deltagerbetaling</w:t>
            </w:r>
          </w:p>
        </w:tc>
        <w:tc>
          <w:tcPr>
            <w:tcW w:w="1249" w:type="pct"/>
            <w:shd w:val="clear" w:color="auto" w:fill="F2DBDB" w:themeFill="accent2" w:themeFillTint="33"/>
          </w:tcPr>
          <w:p w14:paraId="24023BC4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-1819332916"/>
                <w:placeholder>
                  <w:docPart w:val="27B033BA547A425EAE31709821BDA1B8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Kr..</w:t>
            </w:r>
          </w:p>
        </w:tc>
      </w:tr>
      <w:tr w:rsidR="00136FF7" w:rsidRPr="004D7F5C" w14:paraId="0CACB010" w14:textId="77777777" w:rsidTr="004D7F5C">
        <w:sdt>
          <w:sdtPr>
            <w:id w:val="-459037086"/>
            <w:placeholder>
              <w:docPart w:val="52954E3A790F4F39B0C57634C6309ADE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2C05785F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Beskriv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</w:tcPr>
          <w:p w14:paraId="68E79B64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673000418"/>
                <w:placeholder>
                  <w:docPart w:val="1C8509F1E815442A8CD3766FD2021DF3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  <w:tc>
          <w:tcPr>
            <w:tcW w:w="1250" w:type="pct"/>
            <w:shd w:val="clear" w:color="auto" w:fill="F2DBDB" w:themeFill="accent2" w:themeFillTint="33"/>
          </w:tcPr>
          <w:p w14:paraId="18414517" w14:textId="77777777" w:rsidR="00136FF7" w:rsidRPr="004D7F5C" w:rsidRDefault="00136FF7" w:rsidP="00136FF7">
            <w:pPr>
              <w:pStyle w:val="DecimalAligned"/>
              <w:spacing w:before="240" w:line="480" w:lineRule="auto"/>
              <w:rPr>
                <w:color w:val="auto"/>
              </w:rPr>
            </w:pPr>
            <w:r w:rsidRPr="004D7F5C">
              <w:rPr>
                <w:color w:val="auto"/>
              </w:rPr>
              <w:t>Foreningens bidrag</w:t>
            </w:r>
          </w:p>
        </w:tc>
        <w:tc>
          <w:tcPr>
            <w:tcW w:w="1249" w:type="pct"/>
            <w:shd w:val="clear" w:color="auto" w:fill="F2DBDB" w:themeFill="accent2" w:themeFillTint="33"/>
          </w:tcPr>
          <w:p w14:paraId="1B043D34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591819373"/>
                <w:placeholder>
                  <w:docPart w:val="6DD81D108D3D41BB95DA758E42FED5D9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Kr..</w:t>
            </w:r>
          </w:p>
        </w:tc>
      </w:tr>
      <w:tr w:rsidR="00136FF7" w:rsidRPr="004D7F5C" w14:paraId="5256402D" w14:textId="77777777" w:rsidTr="004D7F5C">
        <w:sdt>
          <w:sdtPr>
            <w:id w:val="-1318490263"/>
            <w:placeholder>
              <w:docPart w:val="C25F626A30944B80B150F6912945027F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57EB03D1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Beskriv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</w:tcPr>
          <w:p w14:paraId="6DFE56FE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-370379840"/>
                <w:placeholder>
                  <w:docPart w:val="1C8509F1E815442A8CD3766FD2021DF3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  <w:tc>
          <w:tcPr>
            <w:tcW w:w="1250" w:type="pct"/>
            <w:shd w:val="clear" w:color="auto" w:fill="F2DBDB" w:themeFill="accent2" w:themeFillTint="33"/>
          </w:tcPr>
          <w:p w14:paraId="515C47F5" w14:textId="77777777" w:rsidR="00136FF7" w:rsidRPr="004D7F5C" w:rsidRDefault="00136FF7" w:rsidP="00136FF7">
            <w:pPr>
              <w:pStyle w:val="DecimalAligned"/>
              <w:spacing w:before="240" w:line="480" w:lineRule="auto"/>
              <w:rPr>
                <w:color w:val="auto"/>
              </w:rPr>
            </w:pPr>
            <w:r w:rsidRPr="004D7F5C">
              <w:rPr>
                <w:color w:val="auto"/>
              </w:rPr>
              <w:t>Fonde, sponsorer</w:t>
            </w:r>
          </w:p>
        </w:tc>
        <w:tc>
          <w:tcPr>
            <w:tcW w:w="1249" w:type="pct"/>
            <w:shd w:val="clear" w:color="auto" w:fill="F2DBDB" w:themeFill="accent2" w:themeFillTint="33"/>
          </w:tcPr>
          <w:p w14:paraId="5C415B3E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-1439675603"/>
                <w:placeholder>
                  <w:docPart w:val="1C8509F1E815442A8CD3766FD2021DF3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</w:tr>
      <w:tr w:rsidR="00136FF7" w:rsidRPr="004D7F5C" w14:paraId="47695EF9" w14:textId="77777777" w:rsidTr="004D7F5C">
        <w:sdt>
          <w:sdtPr>
            <w:id w:val="497237167"/>
            <w:placeholder>
              <w:docPart w:val="E6544A6E1DEA46D5AA1FE2B5B18C579D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51E8D257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Beskriv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</w:tcPr>
          <w:p w14:paraId="6BDA4532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1716842129"/>
                <w:placeholder>
                  <w:docPart w:val="1C8509F1E815442A8CD3766FD2021DF3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  <w:tc>
          <w:tcPr>
            <w:tcW w:w="1250" w:type="pct"/>
            <w:shd w:val="clear" w:color="auto" w:fill="F2DBDB" w:themeFill="accent2" w:themeFillTint="33"/>
          </w:tcPr>
          <w:p w14:paraId="2F9D7717" w14:textId="77777777" w:rsidR="00136FF7" w:rsidRPr="004D7F5C" w:rsidRDefault="00136FF7" w:rsidP="00136FF7">
            <w:pPr>
              <w:pStyle w:val="DecimalAligned"/>
              <w:spacing w:before="240" w:line="480" w:lineRule="auto"/>
              <w:rPr>
                <w:color w:val="auto"/>
              </w:rPr>
            </w:pPr>
            <w:r w:rsidRPr="004D7F5C">
              <w:rPr>
                <w:color w:val="auto"/>
              </w:rPr>
              <w:t>Kommunalt tilskud fra Temaudviklingspuljen</w:t>
            </w:r>
          </w:p>
        </w:tc>
        <w:tc>
          <w:tcPr>
            <w:tcW w:w="1249" w:type="pct"/>
            <w:shd w:val="clear" w:color="auto" w:fill="F2DBDB" w:themeFill="accent2" w:themeFillTint="33"/>
          </w:tcPr>
          <w:p w14:paraId="46EE84CC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-670721971"/>
                <w:placeholder>
                  <w:docPart w:val="1C8509F1E815442A8CD3766FD2021DF3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</w:tr>
      <w:tr w:rsidR="00136FF7" w:rsidRPr="004D7F5C" w14:paraId="195BB70F" w14:textId="77777777" w:rsidTr="004D7F5C">
        <w:sdt>
          <w:sdtPr>
            <w:id w:val="604228036"/>
            <w:placeholder>
              <w:docPart w:val="B2FE6616C0A1479BA986A7E4A0E9127B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306D60A2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Beskriv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</w:tcPr>
          <w:p w14:paraId="6F20E916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936648237"/>
                <w:placeholder>
                  <w:docPart w:val="F540891D1ADD43B8936945568EC0E1E8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  <w:sdt>
          <w:sdtPr>
            <w:id w:val="-1466502999"/>
            <w:placeholder>
              <w:docPart w:val="5F6C9C12EA384FFA9CCD0C1DECA57EA0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</w:tcPr>
              <w:p w14:paraId="5C9AE0B5" w14:textId="77777777" w:rsidR="00136FF7" w:rsidRPr="004D7F5C" w:rsidRDefault="00136FF7" w:rsidP="00136FF7">
                <w:pPr>
                  <w:pStyle w:val="DecimalAligned"/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Skriv indtægtstype</w:t>
                </w:r>
              </w:p>
            </w:tc>
          </w:sdtContent>
        </w:sdt>
        <w:tc>
          <w:tcPr>
            <w:tcW w:w="1249" w:type="pct"/>
            <w:shd w:val="clear" w:color="auto" w:fill="F2DBDB" w:themeFill="accent2" w:themeFillTint="33"/>
          </w:tcPr>
          <w:p w14:paraId="3CAB795D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-567646354"/>
                <w:placeholder>
                  <w:docPart w:val="6F030EB31FA1443CBD3CAE10BAF49BD7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</w:tr>
      <w:tr w:rsidR="00136FF7" w:rsidRPr="004D7F5C" w14:paraId="57B08994" w14:textId="77777777" w:rsidTr="004D7F5C">
        <w:sdt>
          <w:sdtPr>
            <w:id w:val="1008338817"/>
            <w:placeholder>
              <w:docPart w:val="81EC94AEBDA5489E86871924C970A987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6E8A7EDB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Beskriv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</w:tcPr>
          <w:p w14:paraId="5231918B" w14:textId="77777777" w:rsidR="00136FF7" w:rsidRPr="004D7F5C" w:rsidRDefault="00A1679C" w:rsidP="00136FF7">
            <w:pPr>
              <w:spacing w:before="240" w:line="480" w:lineRule="auto"/>
              <w:jc w:val="right"/>
              <w:rPr>
                <w:rStyle w:val="Svagfremhvning"/>
                <w:i w:val="0"/>
                <w:color w:val="auto"/>
              </w:rPr>
            </w:pPr>
            <w:sdt>
              <w:sdtPr>
                <w:rPr>
                  <w:rStyle w:val="Svagfremhvning"/>
                  <w:i w:val="0"/>
                  <w:color w:val="auto"/>
                </w:rPr>
                <w:id w:val="-626235147"/>
                <w:placeholder>
                  <w:docPart w:val="2B1C00BDA8C443D481ED775CCE032CE9"/>
                </w:placeholder>
                <w:text/>
              </w:sdtPr>
              <w:sdtEndPr>
                <w:rPr>
                  <w:rStyle w:val="Svagfremhvning"/>
                </w:rPr>
              </w:sdtEndPr>
              <w:sdtContent>
                <w:r w:rsidR="00136FF7" w:rsidRPr="004D7F5C">
                  <w:rPr>
                    <w:rStyle w:val="Svagfremhvning"/>
                    <w:i w:val="0"/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rStyle w:val="Svagfremhvning"/>
                <w:i w:val="0"/>
                <w:color w:val="auto"/>
              </w:rPr>
              <w:t>Kr.</w:t>
            </w:r>
          </w:p>
        </w:tc>
        <w:sdt>
          <w:sdtPr>
            <w:id w:val="562451831"/>
            <w:placeholder>
              <w:docPart w:val="237DD5009958483299B20E9BAB007F81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</w:tcPr>
              <w:p w14:paraId="52A9503F" w14:textId="77777777" w:rsidR="00136FF7" w:rsidRPr="004D7F5C" w:rsidRDefault="00136FF7" w:rsidP="00136FF7">
                <w:pPr>
                  <w:pStyle w:val="DecimalAligned"/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Skriv indtægtstype</w:t>
                </w:r>
              </w:p>
            </w:tc>
          </w:sdtContent>
        </w:sdt>
        <w:tc>
          <w:tcPr>
            <w:tcW w:w="1249" w:type="pct"/>
            <w:shd w:val="clear" w:color="auto" w:fill="F2DBDB" w:themeFill="accent2" w:themeFillTint="33"/>
          </w:tcPr>
          <w:p w14:paraId="4478570E" w14:textId="77777777" w:rsidR="00136FF7" w:rsidRPr="004D7F5C" w:rsidRDefault="00A1679C" w:rsidP="00136FF7">
            <w:pPr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-1540664178"/>
                <w:placeholder>
                  <w:docPart w:val="850A8C305C3447DAB5CEE31C48BF5B94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</w:tr>
      <w:tr w:rsidR="00136FF7" w:rsidRPr="004D7F5C" w14:paraId="70F43CD7" w14:textId="77777777" w:rsidTr="004D7F5C">
        <w:sdt>
          <w:sdtPr>
            <w:id w:val="1030684056"/>
            <w:placeholder>
              <w:docPart w:val="CF70B41AB52C414CAE28F5454E3DE280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2A9AD646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Beskriv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</w:tcPr>
          <w:p w14:paraId="111AF74D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-230391025"/>
                <w:placeholder>
                  <w:docPart w:val="2B1C00BDA8C443D481ED775CCE032CE9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  <w:sdt>
          <w:sdtPr>
            <w:id w:val="-1373612373"/>
            <w:placeholder>
              <w:docPart w:val="2B1C00BDA8C443D481ED775CCE032CE9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</w:tcPr>
              <w:p w14:paraId="528DFD78" w14:textId="77777777" w:rsidR="00136FF7" w:rsidRPr="004D7F5C" w:rsidRDefault="00136FF7" w:rsidP="00136FF7">
                <w:pPr>
                  <w:pStyle w:val="DecimalAligned"/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Skriv indtægtstype</w:t>
                </w:r>
              </w:p>
            </w:tc>
          </w:sdtContent>
        </w:sdt>
        <w:tc>
          <w:tcPr>
            <w:tcW w:w="1249" w:type="pct"/>
            <w:shd w:val="clear" w:color="auto" w:fill="F2DBDB" w:themeFill="accent2" w:themeFillTint="33"/>
          </w:tcPr>
          <w:p w14:paraId="2C41BCC9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280080949"/>
                <w:placeholder>
                  <w:docPart w:val="2B1C00BDA8C443D481ED775CCE032CE9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</w:tr>
      <w:tr w:rsidR="00136FF7" w:rsidRPr="004D7F5C" w14:paraId="3C2D5DA2" w14:textId="77777777" w:rsidTr="004D7F5C">
        <w:sdt>
          <w:sdtPr>
            <w:id w:val="-1291815091"/>
            <w:placeholder>
              <w:docPart w:val="2B1C00BDA8C443D481ED775CCE032CE9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64CEEB6E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</w:tcPr>
          <w:p w14:paraId="712AC761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1293562126"/>
                <w:placeholder>
                  <w:docPart w:val="2B1C00BDA8C443D481ED775CCE032CE9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  <w:sdt>
          <w:sdtPr>
            <w:id w:val="497699221"/>
            <w:placeholder>
              <w:docPart w:val="2B1C00BDA8C443D481ED775CCE032CE9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</w:tcPr>
              <w:p w14:paraId="112FCE13" w14:textId="77777777" w:rsidR="00136FF7" w:rsidRPr="004D7F5C" w:rsidRDefault="00136FF7" w:rsidP="00136FF7">
                <w:pPr>
                  <w:pStyle w:val="DecimalAligned"/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Skriv indtægtstype</w:t>
                </w:r>
              </w:p>
            </w:tc>
          </w:sdtContent>
        </w:sdt>
        <w:tc>
          <w:tcPr>
            <w:tcW w:w="1249" w:type="pct"/>
            <w:shd w:val="clear" w:color="auto" w:fill="F2DBDB" w:themeFill="accent2" w:themeFillTint="33"/>
          </w:tcPr>
          <w:p w14:paraId="72016FDD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-819108154"/>
                <w:placeholder>
                  <w:docPart w:val="2B1C00BDA8C443D481ED775CCE032CE9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</w:tr>
      <w:tr w:rsidR="00136FF7" w:rsidRPr="004D7F5C" w14:paraId="6E223E42" w14:textId="77777777" w:rsidTr="004D7F5C">
        <w:sdt>
          <w:sdtPr>
            <w:id w:val="-1045763422"/>
            <w:placeholder>
              <w:docPart w:val="2B1C00BDA8C443D481ED775CCE032CE9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  <w:noWrap/>
              </w:tcPr>
              <w:p w14:paraId="336DDC81" w14:textId="77777777" w:rsidR="00136FF7" w:rsidRPr="004D7F5C" w:rsidRDefault="00136FF7" w:rsidP="00136FF7">
                <w:pPr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Skriv udgiftstype</w:t>
                </w:r>
              </w:p>
            </w:tc>
          </w:sdtContent>
        </w:sdt>
        <w:tc>
          <w:tcPr>
            <w:tcW w:w="1251" w:type="pct"/>
            <w:shd w:val="clear" w:color="auto" w:fill="F2DBDB" w:themeFill="accent2" w:themeFillTint="33"/>
          </w:tcPr>
          <w:p w14:paraId="18B113BD" w14:textId="77777777" w:rsidR="00136FF7" w:rsidRPr="004D7F5C" w:rsidRDefault="00136FF7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r w:rsidRPr="004D7F5C">
              <w:rPr>
                <w:color w:val="auto"/>
              </w:rPr>
              <w:t xml:space="preserve"> </w:t>
            </w:r>
            <w:sdt>
              <w:sdtPr>
                <w:id w:val="881362274"/>
                <w:placeholder>
                  <w:docPart w:val="2B1C00BDA8C443D481ED775CCE032CE9"/>
                </w:placeholder>
                <w:text/>
              </w:sdtPr>
              <w:sdtEndPr/>
              <w:sdtContent>
                <w:r w:rsidRPr="004D7F5C">
                  <w:rPr>
                    <w:color w:val="auto"/>
                  </w:rPr>
                  <w:t xml:space="preserve">Beløb </w:t>
                </w:r>
              </w:sdtContent>
            </w:sdt>
            <w:r w:rsidRPr="004D7F5C">
              <w:rPr>
                <w:color w:val="auto"/>
              </w:rPr>
              <w:t>Kr.</w:t>
            </w:r>
          </w:p>
        </w:tc>
        <w:sdt>
          <w:sdtPr>
            <w:id w:val="-1131081242"/>
            <w:placeholder>
              <w:docPart w:val="2B1C00BDA8C443D481ED775CCE032CE9"/>
            </w:placeholder>
            <w:text/>
          </w:sdtPr>
          <w:sdtEndPr/>
          <w:sdtContent>
            <w:tc>
              <w:tcPr>
                <w:tcW w:w="1250" w:type="pct"/>
                <w:shd w:val="clear" w:color="auto" w:fill="F2DBDB" w:themeFill="accent2" w:themeFillTint="33"/>
              </w:tcPr>
              <w:p w14:paraId="5C4EE917" w14:textId="77777777" w:rsidR="00136FF7" w:rsidRPr="004D7F5C" w:rsidRDefault="00136FF7" w:rsidP="00136FF7">
                <w:pPr>
                  <w:pStyle w:val="DecimalAligned"/>
                  <w:spacing w:before="240" w:line="480" w:lineRule="auto"/>
                  <w:rPr>
                    <w:color w:val="auto"/>
                  </w:rPr>
                </w:pPr>
                <w:r w:rsidRPr="004D7F5C">
                  <w:rPr>
                    <w:color w:val="auto"/>
                  </w:rPr>
                  <w:t>Skriv indtægtstype</w:t>
                </w:r>
              </w:p>
            </w:tc>
          </w:sdtContent>
        </w:sdt>
        <w:tc>
          <w:tcPr>
            <w:tcW w:w="1249" w:type="pct"/>
            <w:shd w:val="clear" w:color="auto" w:fill="F2DBDB" w:themeFill="accent2" w:themeFillTint="33"/>
          </w:tcPr>
          <w:p w14:paraId="5A50F05E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id w:val="398785503"/>
                <w:placeholder>
                  <w:docPart w:val="2B1C00BDA8C443D481ED775CCE032CE9"/>
                </w:placeholder>
                <w:text/>
              </w:sdtPr>
              <w:sdtEndPr/>
              <w:sdtContent>
                <w:r w:rsidR="00136FF7" w:rsidRPr="004D7F5C">
                  <w:rPr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color w:val="auto"/>
              </w:rPr>
              <w:t>Kr.</w:t>
            </w:r>
          </w:p>
        </w:tc>
      </w:tr>
      <w:tr w:rsidR="00136FF7" w:rsidRPr="004D7F5C" w14:paraId="256194D6" w14:textId="77777777" w:rsidTr="004D7F5C">
        <w:tc>
          <w:tcPr>
            <w:tcW w:w="1250" w:type="pct"/>
            <w:noWrap/>
          </w:tcPr>
          <w:p w14:paraId="32BB4A56" w14:textId="77777777" w:rsidR="00136FF7" w:rsidRPr="004D7F5C" w:rsidRDefault="00136FF7" w:rsidP="00136FF7">
            <w:pPr>
              <w:spacing w:before="240" w:line="480" w:lineRule="auto"/>
              <w:rPr>
                <w:b/>
                <w:color w:val="auto"/>
              </w:rPr>
            </w:pPr>
            <w:r w:rsidRPr="004D7F5C">
              <w:rPr>
                <w:b/>
                <w:color w:val="auto"/>
              </w:rPr>
              <w:t>Udgifter i alt</w:t>
            </w:r>
          </w:p>
        </w:tc>
        <w:tc>
          <w:tcPr>
            <w:tcW w:w="1251" w:type="pct"/>
            <w:shd w:val="clear" w:color="auto" w:fill="F2DBDB" w:themeFill="accent2" w:themeFillTint="33"/>
          </w:tcPr>
          <w:p w14:paraId="561F8F7F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b/>
                <w:color w:val="auto"/>
              </w:rPr>
            </w:pPr>
            <w:sdt>
              <w:sdtPr>
                <w:rPr>
                  <w:b/>
                </w:rPr>
                <w:id w:val="-806850395"/>
                <w:placeholder>
                  <w:docPart w:val="2B1C00BDA8C443D481ED775CCE032CE9"/>
                </w:placeholder>
                <w:text/>
              </w:sdtPr>
              <w:sdtEndPr/>
              <w:sdtContent>
                <w:r w:rsidR="00136FF7" w:rsidRPr="004D7F5C">
                  <w:rPr>
                    <w:b/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b/>
                <w:color w:val="auto"/>
              </w:rPr>
              <w:t>Kr.</w:t>
            </w:r>
          </w:p>
        </w:tc>
        <w:tc>
          <w:tcPr>
            <w:tcW w:w="1250" w:type="pct"/>
          </w:tcPr>
          <w:p w14:paraId="13D0D534" w14:textId="77777777" w:rsidR="00136FF7" w:rsidRPr="004D7F5C" w:rsidRDefault="00136FF7" w:rsidP="00136FF7">
            <w:pPr>
              <w:pStyle w:val="DecimalAligned"/>
              <w:spacing w:before="240" w:line="480" w:lineRule="auto"/>
              <w:rPr>
                <w:b/>
                <w:color w:val="auto"/>
              </w:rPr>
            </w:pPr>
            <w:r w:rsidRPr="004D7F5C">
              <w:rPr>
                <w:b/>
                <w:color w:val="auto"/>
              </w:rPr>
              <w:t>Indtægter i alt</w:t>
            </w:r>
          </w:p>
        </w:tc>
        <w:tc>
          <w:tcPr>
            <w:tcW w:w="1249" w:type="pct"/>
            <w:shd w:val="clear" w:color="auto" w:fill="F2DBDB" w:themeFill="accent2" w:themeFillTint="33"/>
          </w:tcPr>
          <w:p w14:paraId="4D8FEC1B" w14:textId="77777777" w:rsidR="00136FF7" w:rsidRPr="004D7F5C" w:rsidRDefault="00A1679C" w:rsidP="00136FF7">
            <w:pPr>
              <w:pStyle w:val="DecimalAligned"/>
              <w:spacing w:before="240" w:line="480" w:lineRule="auto"/>
              <w:jc w:val="right"/>
              <w:rPr>
                <w:color w:val="auto"/>
              </w:rPr>
            </w:pPr>
            <w:sdt>
              <w:sdtPr>
                <w:rPr>
                  <w:b/>
                </w:rPr>
                <w:id w:val="-1102262019"/>
                <w:placeholder>
                  <w:docPart w:val="2B1C00BDA8C443D481ED775CCE032CE9"/>
                </w:placeholder>
                <w:text/>
              </w:sdtPr>
              <w:sdtEndPr/>
              <w:sdtContent>
                <w:r w:rsidR="00136FF7" w:rsidRPr="004D7F5C">
                  <w:rPr>
                    <w:b/>
                    <w:color w:val="auto"/>
                  </w:rPr>
                  <w:t xml:space="preserve">Beløb </w:t>
                </w:r>
              </w:sdtContent>
            </w:sdt>
            <w:r w:rsidR="00136FF7" w:rsidRPr="004D7F5C">
              <w:rPr>
                <w:b/>
                <w:color w:val="auto"/>
              </w:rPr>
              <w:t>Kr</w:t>
            </w:r>
            <w:r w:rsidR="00136FF7" w:rsidRPr="004D7F5C">
              <w:rPr>
                <w:color w:val="auto"/>
              </w:rPr>
              <w:t>.</w:t>
            </w:r>
          </w:p>
        </w:tc>
      </w:tr>
      <w:tr w:rsidR="00136FF7" w:rsidRPr="004D7F5C" w14:paraId="2737812C" w14:textId="77777777" w:rsidTr="004D7F5C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  <w:noWrap/>
          </w:tcPr>
          <w:p w14:paraId="2B97A518" w14:textId="77777777" w:rsidR="00136FF7" w:rsidRPr="004D7F5C" w:rsidRDefault="00136FF7" w:rsidP="00136FF7">
            <w:pPr>
              <w:pStyle w:val="DecimalAligned"/>
              <w:spacing w:before="240" w:line="480" w:lineRule="auto"/>
              <w:rPr>
                <w:color w:val="auto"/>
              </w:rPr>
            </w:pPr>
            <w:r>
              <w:rPr>
                <w:color w:val="auto"/>
              </w:rPr>
              <w:t xml:space="preserve">BEMÆRK!: </w:t>
            </w:r>
            <w:r w:rsidRPr="004D7F5C">
              <w:rPr>
                <w:color w:val="auto"/>
              </w:rPr>
              <w:t>Der udbetales kun til den NEM-konto som er tilknyttet foreningens CVR-nummer - kontakt jeres bank hvis I er i tvivl om dette.</w:t>
            </w:r>
          </w:p>
          <w:p w14:paraId="73A54AE7" w14:textId="77777777" w:rsidR="00136FF7" w:rsidRPr="004D7F5C" w:rsidRDefault="00136FF7" w:rsidP="00136FF7">
            <w:pPr>
              <w:pStyle w:val="DecimalAligned"/>
              <w:spacing w:before="240" w:line="480" w:lineRule="auto"/>
              <w:rPr>
                <w:i/>
                <w:color w:val="auto"/>
              </w:rPr>
            </w:pPr>
            <w:r w:rsidRPr="004D7F5C">
              <w:rPr>
                <w:color w:val="auto"/>
              </w:rPr>
              <w:t xml:space="preserve">Angiv foreningens CVR-nummer: </w:t>
            </w:r>
            <w:r w:rsidRPr="004D7F5C">
              <w:rPr>
                <w:b/>
                <w:i/>
                <w:color w:val="auto"/>
              </w:rPr>
              <w:t xml:space="preserve"> </w:t>
            </w:r>
            <w:sdt>
              <w:sdtPr>
                <w:rPr>
                  <w:b/>
                  <w:i/>
                </w:rPr>
                <w:id w:val="97224367"/>
                <w:placeholder>
                  <w:docPart w:val="2B1C00BDA8C443D481ED775CCE032CE9"/>
                </w:placeholder>
                <w:showingPlcHdr/>
                <w:text/>
              </w:sdtPr>
              <w:sdtEndPr/>
              <w:sdtContent>
                <w:r w:rsidRPr="004D7F5C">
                  <w:rPr>
                    <w:rStyle w:val="Pladsholdertekst"/>
                    <w:color w:val="auto"/>
                  </w:rPr>
                  <w:t>Klik her for at angive tekst.</w:t>
                </w:r>
              </w:sdtContent>
            </w:sdt>
          </w:p>
        </w:tc>
      </w:tr>
      <w:tr w:rsidR="00136FF7" w:rsidRPr="004D7F5C" w14:paraId="53FCB28E" w14:textId="77777777" w:rsidTr="002B0E0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14:paraId="17633533" w14:textId="77777777" w:rsidR="00136FF7" w:rsidRPr="004D7F5C" w:rsidRDefault="00136FF7" w:rsidP="00136FF7">
            <w:pPr>
              <w:pStyle w:val="DecimalAligned"/>
              <w:spacing w:before="240" w:line="480" w:lineRule="auto"/>
              <w:rPr>
                <w:color w:val="auto"/>
              </w:rPr>
            </w:pPr>
            <w:r w:rsidRPr="004D7F5C">
              <w:rPr>
                <w:color w:val="auto"/>
              </w:rPr>
              <w:lastRenderedPageBreak/>
              <w:t xml:space="preserve">Dato for ansøgning: </w:t>
            </w:r>
            <w:sdt>
              <w:sdtPr>
                <w:id w:val="-706487246"/>
                <w:placeholder>
                  <w:docPart w:val="2B1C00BDA8C443D481ED775CCE032CE9"/>
                </w:placeholder>
                <w:text/>
              </w:sdtPr>
              <w:sdtEndPr/>
              <w:sdtContent>
                <w:r w:rsidRPr="004D7F5C">
                  <w:rPr>
                    <w:color w:val="auto"/>
                  </w:rPr>
                  <w:t>Skriv dato her</w:t>
                </w:r>
              </w:sdtContent>
            </w:sdt>
            <w:r w:rsidRPr="004D7F5C">
              <w:rPr>
                <w:color w:val="auto"/>
              </w:rPr>
              <w:t xml:space="preserve">                                              </w:t>
            </w:r>
          </w:p>
        </w:tc>
      </w:tr>
      <w:tr w:rsidR="00136FF7" w:rsidRPr="004D7F5C" w14:paraId="75980C67" w14:textId="77777777" w:rsidTr="008102B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AC0F0" w14:textId="77777777" w:rsidR="00136FF7" w:rsidRPr="004D7F5C" w:rsidRDefault="00136FF7" w:rsidP="00136FF7">
            <w:pPr>
              <w:rPr>
                <w:color w:val="auto"/>
              </w:rPr>
            </w:pPr>
          </w:p>
          <w:p w14:paraId="54A87860" w14:textId="77777777" w:rsidR="00136FF7" w:rsidRPr="004D7F5C" w:rsidRDefault="00136FF7" w:rsidP="00136FF7">
            <w:pPr>
              <w:rPr>
                <w:color w:val="auto"/>
              </w:rPr>
            </w:pPr>
            <w:r w:rsidRPr="004D7F5C">
              <w:rPr>
                <w:color w:val="auto"/>
              </w:rPr>
              <w:t>Temaudviklingspuljen</w:t>
            </w:r>
          </w:p>
          <w:p w14:paraId="5E1ED5C3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Tema og retningslinjer godkendt af Økonomiudvalget den 1. december 2020.</w:t>
            </w:r>
          </w:p>
          <w:p w14:paraId="5FFB8057" w14:textId="383F3BFB" w:rsidR="00136FF7" w:rsidRPr="004D7F5C" w:rsidRDefault="00136FF7" w:rsidP="00136FF7">
            <w:pPr>
              <w:pStyle w:val="DecimalAligned"/>
              <w:spacing w:before="240" w:line="480" w:lineRule="auto"/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 xml:space="preserve">Puljen understøtter landdistriktsudviklende formål og kan søges af alle og kan søges løbende. Ansøgninger skal sendes til Landsbyforum, ved økonomiansvarlig Lárus Ágústsson på </w:t>
            </w:r>
            <w:hyperlink r:id="rId8" w:history="1">
              <w:r w:rsidRPr="004D7F5C">
                <w:rPr>
                  <w:rStyle w:val="Hyperlink"/>
                  <w:color w:val="auto"/>
                </w:rPr>
                <w:t>bringstrupvej77@gmail.com</w:t>
              </w:r>
            </w:hyperlink>
            <w:r w:rsidRPr="004D7F5C">
              <w:rPr>
                <w:b w:val="0"/>
                <w:color w:val="auto"/>
              </w:rPr>
              <w:t xml:space="preserve">  . Alternativt kan ansøgningen sendes til Ringsted Kommune på </w:t>
            </w:r>
            <w:hyperlink r:id="rId9" w:tgtFrame="_blank" w:history="1">
              <w:r w:rsidR="00EC269C" w:rsidRPr="00EC269C">
                <w:rPr>
                  <w:rFonts w:ascii="Arial" w:eastAsiaTheme="minorHAnsi" w:hAnsi="Arial" w:cs="Arial"/>
                  <w:b w:val="0"/>
                  <w:bCs w:val="0"/>
                  <w:color w:val="1155CC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tup@ringsted.dk</w:t>
              </w:r>
            </w:hyperlink>
            <w:r w:rsidRPr="004D7F5C">
              <w:rPr>
                <w:b w:val="0"/>
                <w:color w:val="auto"/>
              </w:rPr>
              <w:t xml:space="preserve"> , der herefter vil eftersende den til Landsbyforum.</w:t>
            </w:r>
          </w:p>
          <w:p w14:paraId="4E777607" w14:textId="77777777" w:rsidR="00136FF7" w:rsidRPr="004D7F5C" w:rsidRDefault="00136FF7" w:rsidP="00136FF7">
            <w:pPr>
              <w:rPr>
                <w:color w:val="auto"/>
              </w:rPr>
            </w:pPr>
            <w:r w:rsidRPr="004D7F5C">
              <w:rPr>
                <w:color w:val="auto"/>
              </w:rPr>
              <w:t>Temaudviklingspuljen</w:t>
            </w:r>
          </w:p>
          <w:p w14:paraId="57F7BE03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Tema og retningslinjer godkendt af Økonomiudvalget den 1. december 2020.</w:t>
            </w:r>
          </w:p>
          <w:p w14:paraId="56416044" w14:textId="77777777" w:rsidR="00136FF7" w:rsidRPr="004D7F5C" w:rsidRDefault="00136FF7" w:rsidP="00136FF7">
            <w:pPr>
              <w:rPr>
                <w:b w:val="0"/>
                <w:color w:val="auto"/>
              </w:rPr>
            </w:pPr>
          </w:p>
          <w:p w14:paraId="2516EF1D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Puljen understøtter landdistriktsudviklende formål og kan søges af alle og kan søges løbende.</w:t>
            </w:r>
          </w:p>
          <w:p w14:paraId="7BE00047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Ansøgninger skal sendes til Landsbyforum, ved økonomiansvarlig Lárus Ágústsson på</w:t>
            </w:r>
          </w:p>
          <w:p w14:paraId="5B778E57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hyperlink r:id="rId10" w:history="1">
              <w:r w:rsidRPr="004D7F5C">
                <w:rPr>
                  <w:rStyle w:val="Hyperlink"/>
                  <w:b w:val="0"/>
                  <w:color w:val="auto"/>
                </w:rPr>
                <w:t>bringstrupvej77@gmail.com</w:t>
              </w:r>
            </w:hyperlink>
            <w:r w:rsidRPr="004D7F5C">
              <w:rPr>
                <w:b w:val="0"/>
                <w:color w:val="auto"/>
              </w:rPr>
              <w:t xml:space="preserve"> . Alternativt kan ansøgningen sendes til Ringsted Kommune på</w:t>
            </w:r>
          </w:p>
          <w:p w14:paraId="149C84D6" w14:textId="2D0C1E1B" w:rsidR="00136FF7" w:rsidRPr="004D7F5C" w:rsidRDefault="00EC269C" w:rsidP="00136FF7">
            <w:pPr>
              <w:rPr>
                <w:b w:val="0"/>
                <w:color w:val="auto"/>
              </w:rPr>
            </w:pPr>
            <w:hyperlink r:id="rId11" w:tgtFrame="_blank" w:history="1">
              <w:r w:rsidRPr="00EC269C">
                <w:rPr>
                  <w:rFonts w:ascii="Arial" w:eastAsiaTheme="minorHAnsi" w:hAnsi="Arial" w:cs="Arial"/>
                  <w:b w:val="0"/>
                  <w:bCs w:val="0"/>
                  <w:color w:val="1155CC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tup@ringsted.dk</w:t>
              </w:r>
            </w:hyperlink>
            <w:r w:rsidR="00136FF7" w:rsidRPr="004D7F5C">
              <w:rPr>
                <w:b w:val="0"/>
                <w:color w:val="auto"/>
              </w:rPr>
              <w:t>, der herefter vil eftersende den til Landsbyforum.</w:t>
            </w:r>
          </w:p>
          <w:p w14:paraId="53A0C86D" w14:textId="77777777" w:rsidR="00136FF7" w:rsidRPr="004D7F5C" w:rsidRDefault="00136FF7" w:rsidP="00136FF7">
            <w:pPr>
              <w:rPr>
                <w:b w:val="0"/>
                <w:color w:val="auto"/>
              </w:rPr>
            </w:pPr>
          </w:p>
          <w:p w14:paraId="5A35F0C3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Ansøgningen skal være skriftlig og indeholde relevante oplysninger, herunder:</w:t>
            </w:r>
          </w:p>
          <w:p w14:paraId="626249A5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Projektbeskrivelse</w:t>
            </w:r>
          </w:p>
          <w:p w14:paraId="6FB032DA" w14:textId="77777777" w:rsidR="00136FF7" w:rsidRPr="004D7F5C" w:rsidRDefault="00136FF7" w:rsidP="00136FF7">
            <w:pPr>
              <w:pStyle w:val="Listeafsnit"/>
              <w:numPr>
                <w:ilvl w:val="0"/>
                <w:numId w:val="1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Lokale aktører der deltager i projektet.</w:t>
            </w:r>
          </w:p>
          <w:p w14:paraId="559BD552" w14:textId="77777777" w:rsidR="00136FF7" w:rsidRPr="004D7F5C" w:rsidRDefault="00136FF7" w:rsidP="00136FF7">
            <w:pPr>
              <w:pStyle w:val="Listeafsnit"/>
              <w:numPr>
                <w:ilvl w:val="0"/>
                <w:numId w:val="1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Detaljeret, afstemt og retvisende budget.</w:t>
            </w:r>
          </w:p>
          <w:p w14:paraId="56539C01" w14:textId="77777777" w:rsidR="00136FF7" w:rsidRPr="004D7F5C" w:rsidRDefault="00136FF7" w:rsidP="00136FF7">
            <w:pPr>
              <w:pStyle w:val="Listeafsnit"/>
              <w:numPr>
                <w:ilvl w:val="0"/>
                <w:numId w:val="1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CVR.nr til udbetaling af midler.</w:t>
            </w:r>
          </w:p>
          <w:p w14:paraId="6094BDCF" w14:textId="77777777" w:rsidR="00136FF7" w:rsidRPr="004D7F5C" w:rsidRDefault="00136FF7" w:rsidP="00136FF7">
            <w:pPr>
              <w:pStyle w:val="Listeafsnit"/>
              <w:numPr>
                <w:ilvl w:val="0"/>
                <w:numId w:val="1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Kontaktoplysninger på ansøger/ ansvarlig for projektet.</w:t>
            </w:r>
          </w:p>
          <w:p w14:paraId="45429A2C" w14:textId="77777777" w:rsidR="00136FF7" w:rsidRPr="004D7F5C" w:rsidRDefault="00136FF7" w:rsidP="00136FF7">
            <w:pPr>
              <w:rPr>
                <w:color w:val="auto"/>
              </w:rPr>
            </w:pPr>
            <w:r w:rsidRPr="004D7F5C">
              <w:rPr>
                <w:color w:val="auto"/>
              </w:rPr>
              <w:t>Om Temaudviklingspuljen</w:t>
            </w:r>
          </w:p>
          <w:p w14:paraId="27215A02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Midlerne fra Temaudviklingspuljen skal styrke det gode liv på landet og kan økonomisk støtte</w:t>
            </w:r>
          </w:p>
          <w:p w14:paraId="4586D844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landdistriktsudviklende formål.</w:t>
            </w:r>
          </w:p>
          <w:p w14:paraId="612384DD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Udbetaling af midlerne fra Temaudviklingspuljen sker på baggrund af et overordnet tema, der</w:t>
            </w:r>
          </w:p>
          <w:p w14:paraId="2AACFC29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vælges af Økonomiudvalget for hvert år. I øjeblikket er temaet:</w:t>
            </w:r>
          </w:p>
          <w:p w14:paraId="49527D9F" w14:textId="77777777" w:rsidR="00136FF7" w:rsidRPr="004D7F5C" w:rsidRDefault="00136FF7" w:rsidP="00136FF7">
            <w:pPr>
              <w:rPr>
                <w:b w:val="0"/>
                <w:i/>
                <w:color w:val="auto"/>
              </w:rPr>
            </w:pPr>
            <w:r w:rsidRPr="004D7F5C">
              <w:rPr>
                <w:b w:val="0"/>
                <w:i/>
                <w:color w:val="auto"/>
              </w:rPr>
              <w:t>”Aktiviteter, projekter og udviklingsplaner til etablering, udvikling, opretholdelse og</w:t>
            </w:r>
          </w:p>
          <w:p w14:paraId="7CAA1699" w14:textId="77777777" w:rsidR="00136FF7" w:rsidRPr="004D7F5C" w:rsidRDefault="00136FF7" w:rsidP="00136FF7">
            <w:pPr>
              <w:rPr>
                <w:b w:val="0"/>
                <w:i/>
                <w:color w:val="auto"/>
              </w:rPr>
            </w:pPr>
            <w:r w:rsidRPr="004D7F5C">
              <w:rPr>
                <w:b w:val="0"/>
                <w:i/>
                <w:color w:val="auto"/>
              </w:rPr>
              <w:t>styrkelse af landområdernes foreninger, organisationer, institutioner, interessegrupper</w:t>
            </w:r>
          </w:p>
          <w:p w14:paraId="2431E39F" w14:textId="77777777" w:rsidR="00136FF7" w:rsidRPr="004D7F5C" w:rsidRDefault="00136FF7" w:rsidP="00136FF7">
            <w:pPr>
              <w:rPr>
                <w:b w:val="0"/>
                <w:i/>
                <w:color w:val="auto"/>
              </w:rPr>
            </w:pPr>
            <w:r w:rsidRPr="004D7F5C">
              <w:rPr>
                <w:b w:val="0"/>
                <w:i/>
                <w:color w:val="auto"/>
              </w:rPr>
              <w:t>og borgernetværk, både internt og på tværs af landområderne. Med fokus på livskvalitet</w:t>
            </w:r>
          </w:p>
          <w:p w14:paraId="28F5FDF1" w14:textId="77777777" w:rsidR="00136FF7" w:rsidRPr="004D7F5C" w:rsidRDefault="00136FF7" w:rsidP="00136FF7">
            <w:pPr>
              <w:rPr>
                <w:b w:val="0"/>
                <w:i/>
                <w:color w:val="auto"/>
              </w:rPr>
            </w:pPr>
            <w:r w:rsidRPr="004D7F5C">
              <w:rPr>
                <w:b w:val="0"/>
                <w:i/>
                <w:color w:val="auto"/>
              </w:rPr>
              <w:t>på landet skal udviklingsmidlerne bidrage til at styrke det lokale engagement og</w:t>
            </w:r>
          </w:p>
          <w:p w14:paraId="001BBC5B" w14:textId="77777777" w:rsidR="00136FF7" w:rsidRPr="004D7F5C" w:rsidRDefault="00136FF7" w:rsidP="00136FF7">
            <w:pPr>
              <w:rPr>
                <w:b w:val="0"/>
                <w:i/>
                <w:color w:val="auto"/>
              </w:rPr>
            </w:pPr>
            <w:r w:rsidRPr="004D7F5C">
              <w:rPr>
                <w:b w:val="0"/>
                <w:i/>
                <w:color w:val="auto"/>
              </w:rPr>
              <w:t>initiativ, samt de værdier, ressourcer og identiteter, der er knyttet til at bo på landet.”</w:t>
            </w:r>
          </w:p>
          <w:p w14:paraId="43158C35" w14:textId="77777777" w:rsidR="00136FF7" w:rsidRPr="004D7F5C" w:rsidRDefault="00136FF7" w:rsidP="00136FF7">
            <w:pPr>
              <w:rPr>
                <w:b w:val="0"/>
                <w:color w:val="auto"/>
              </w:rPr>
            </w:pPr>
          </w:p>
          <w:p w14:paraId="2CB099FC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Foruden det overordnede tema, skal udbetalingen være i overensstemmelse med de</w:t>
            </w:r>
          </w:p>
          <w:p w14:paraId="0E101A6A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 xml:space="preserve">retningslinjer, som Økonomiudvalget har vedtaget. </w:t>
            </w:r>
          </w:p>
          <w:p w14:paraId="1AD1FB06" w14:textId="77777777" w:rsidR="00136FF7" w:rsidRPr="004D7F5C" w:rsidRDefault="00136FF7" w:rsidP="00136FF7">
            <w:pPr>
              <w:rPr>
                <w:b w:val="0"/>
                <w:color w:val="auto"/>
              </w:rPr>
            </w:pPr>
          </w:p>
          <w:p w14:paraId="0497D699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Se nedenstående.</w:t>
            </w:r>
          </w:p>
          <w:p w14:paraId="50104EA6" w14:textId="77777777" w:rsidR="00136FF7" w:rsidRPr="004D7F5C" w:rsidRDefault="00136FF7" w:rsidP="00136FF7">
            <w:pPr>
              <w:rPr>
                <w:b w:val="0"/>
                <w:color w:val="auto"/>
              </w:rPr>
            </w:pPr>
          </w:p>
          <w:p w14:paraId="1CA61072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Retningslinjer for udbetaling af midler fra Temaudviklingspuljen gældende fra 1. december 2020.</w:t>
            </w:r>
          </w:p>
          <w:p w14:paraId="29D1AC99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br/>
            </w:r>
          </w:p>
          <w:p w14:paraId="6BD7327C" w14:textId="77777777" w:rsidR="00136FF7" w:rsidRPr="004D7F5C" w:rsidRDefault="00136FF7" w:rsidP="00136FF7">
            <w:p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lastRenderedPageBreak/>
              <w:t>Puljens formål</w:t>
            </w:r>
          </w:p>
          <w:p w14:paraId="39B8B522" w14:textId="77777777" w:rsidR="00136FF7" w:rsidRPr="004D7F5C" w:rsidRDefault="00136FF7" w:rsidP="00136FF7">
            <w:pPr>
              <w:pStyle w:val="Listeafsnit"/>
              <w:numPr>
                <w:ilvl w:val="0"/>
                <w:numId w:val="2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Midlerne fra Temaudviklingspuljen uddeles på baggrund af et årligt valgt tema.</w:t>
            </w:r>
          </w:p>
          <w:p w14:paraId="7E09BD61" w14:textId="77777777" w:rsidR="00136FF7" w:rsidRPr="004D7F5C" w:rsidRDefault="00136FF7" w:rsidP="00136FF7">
            <w:pPr>
              <w:pStyle w:val="Listeafsnit"/>
              <w:numPr>
                <w:ilvl w:val="0"/>
                <w:numId w:val="2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Temaet godkendes i Økonomiudvalget.</w:t>
            </w:r>
          </w:p>
          <w:p w14:paraId="56B31EE2" w14:textId="77777777" w:rsidR="00136FF7" w:rsidRPr="004D7F5C" w:rsidRDefault="00136FF7" w:rsidP="00136FF7">
            <w:pPr>
              <w:pStyle w:val="Listeafsnit"/>
              <w:numPr>
                <w:ilvl w:val="0"/>
                <w:numId w:val="2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Temaudviklingspuljen skal gå til landdistriktsudviklende formål.</w:t>
            </w:r>
          </w:p>
          <w:p w14:paraId="30B4ACA1" w14:textId="77777777" w:rsidR="00136FF7" w:rsidRPr="004D7F5C" w:rsidRDefault="00136FF7" w:rsidP="00136FF7">
            <w:pPr>
              <w:rPr>
                <w:color w:val="auto"/>
              </w:rPr>
            </w:pPr>
            <w:r w:rsidRPr="004D7F5C">
              <w:rPr>
                <w:color w:val="auto"/>
              </w:rPr>
              <w:t>Krav til ansøgning</w:t>
            </w:r>
          </w:p>
          <w:p w14:paraId="1E4F5EE1" w14:textId="77777777" w:rsidR="00136FF7" w:rsidRPr="004D7F5C" w:rsidRDefault="00136FF7" w:rsidP="00136FF7">
            <w:pPr>
              <w:pStyle w:val="Listeafsnit"/>
              <w:numPr>
                <w:ilvl w:val="0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Temaudviklingspuljen kan søges af alle.</w:t>
            </w:r>
          </w:p>
          <w:p w14:paraId="65F78EAA" w14:textId="77777777" w:rsidR="00136FF7" w:rsidRPr="004D7F5C" w:rsidRDefault="00136FF7" w:rsidP="00136FF7">
            <w:pPr>
              <w:pStyle w:val="Listeafsnit"/>
              <w:numPr>
                <w:ilvl w:val="0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Temaudviklingspuljen kan søges løbende.</w:t>
            </w:r>
          </w:p>
          <w:p w14:paraId="6529010C" w14:textId="77777777" w:rsidR="00136FF7" w:rsidRPr="004D7F5C" w:rsidRDefault="00136FF7" w:rsidP="00136FF7">
            <w:pPr>
              <w:pStyle w:val="Listeafsnit"/>
              <w:numPr>
                <w:ilvl w:val="0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Ansøgninger skal være skriftlige og indeholde relevante oplysninger, herunder:</w:t>
            </w:r>
          </w:p>
          <w:p w14:paraId="711A1BC6" w14:textId="77777777" w:rsidR="00136FF7" w:rsidRPr="004D7F5C" w:rsidRDefault="00136FF7" w:rsidP="00136FF7">
            <w:pPr>
              <w:pStyle w:val="Listeafsnit"/>
              <w:numPr>
                <w:ilvl w:val="1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Projektbeskrivelse.</w:t>
            </w:r>
          </w:p>
          <w:p w14:paraId="11A862C9" w14:textId="77777777" w:rsidR="00136FF7" w:rsidRPr="004D7F5C" w:rsidRDefault="00136FF7" w:rsidP="00136FF7">
            <w:pPr>
              <w:pStyle w:val="Listeafsnit"/>
              <w:numPr>
                <w:ilvl w:val="1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Detaljeret, afstemt og retvisende budget.</w:t>
            </w:r>
          </w:p>
          <w:p w14:paraId="03E26335" w14:textId="77777777" w:rsidR="00136FF7" w:rsidRPr="004D7F5C" w:rsidRDefault="00136FF7" w:rsidP="00136FF7">
            <w:pPr>
              <w:pStyle w:val="Listeafsnit"/>
              <w:numPr>
                <w:ilvl w:val="1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Lokale aktører der deltager i projektet.</w:t>
            </w:r>
          </w:p>
          <w:p w14:paraId="1F04A5D9" w14:textId="77777777" w:rsidR="00136FF7" w:rsidRPr="004D7F5C" w:rsidRDefault="00136FF7" w:rsidP="00136FF7">
            <w:pPr>
              <w:pStyle w:val="Listeafsnit"/>
              <w:numPr>
                <w:ilvl w:val="1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Detaljeret og retvisende projekt.</w:t>
            </w:r>
          </w:p>
          <w:p w14:paraId="105B3526" w14:textId="77777777" w:rsidR="00136FF7" w:rsidRPr="004D7F5C" w:rsidRDefault="00136FF7" w:rsidP="00136FF7">
            <w:pPr>
              <w:pStyle w:val="Listeafsnit"/>
              <w:numPr>
                <w:ilvl w:val="1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CVR. nr. eller konto nr. til udbetaling.</w:t>
            </w:r>
          </w:p>
          <w:p w14:paraId="1612B8F1" w14:textId="77777777" w:rsidR="00136FF7" w:rsidRPr="004D7F5C" w:rsidRDefault="00136FF7" w:rsidP="00136FF7">
            <w:pPr>
              <w:pStyle w:val="Listeafsnit"/>
              <w:numPr>
                <w:ilvl w:val="1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Kontaktoplysninger på ansøger/ansvarlig for projektet.</w:t>
            </w:r>
          </w:p>
          <w:p w14:paraId="674DA9A0" w14:textId="77777777" w:rsidR="00136FF7" w:rsidRPr="004D7F5C" w:rsidRDefault="00136FF7" w:rsidP="00136FF7">
            <w:pPr>
              <w:pStyle w:val="Listeafsnit"/>
              <w:numPr>
                <w:ilvl w:val="1"/>
                <w:numId w:val="3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Tidsramme for projektets gennemførelse.</w:t>
            </w:r>
          </w:p>
          <w:p w14:paraId="2971422F" w14:textId="77777777" w:rsidR="00136FF7" w:rsidRPr="004D7F5C" w:rsidRDefault="00136FF7" w:rsidP="00136FF7">
            <w:pPr>
              <w:rPr>
                <w:b w:val="0"/>
                <w:color w:val="auto"/>
              </w:rPr>
            </w:pPr>
          </w:p>
          <w:p w14:paraId="7904BD7E" w14:textId="77777777" w:rsidR="00136FF7" w:rsidRPr="004D7F5C" w:rsidRDefault="00136FF7" w:rsidP="00136FF7">
            <w:pPr>
              <w:rPr>
                <w:color w:val="auto"/>
              </w:rPr>
            </w:pPr>
            <w:r w:rsidRPr="004D7F5C">
              <w:rPr>
                <w:color w:val="auto"/>
              </w:rPr>
              <w:t>Behandling af ansøgning</w:t>
            </w:r>
          </w:p>
          <w:p w14:paraId="45E6825C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Ansøgninger under 30.000 kr. behandles af Landsbyforum, der indstiller ansøgninger til</w:t>
            </w:r>
          </w:p>
          <w:p w14:paraId="3723D95E" w14:textId="77777777" w:rsidR="00136FF7" w:rsidRPr="004D7F5C" w:rsidRDefault="00136FF7" w:rsidP="00136FF7">
            <w:pPr>
              <w:pStyle w:val="Listeafsnit"/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udbetaling hos Ringsted Kommune.</w:t>
            </w:r>
          </w:p>
          <w:p w14:paraId="7556ABBC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Landsbyforum orienterer Ringsted Kommune om ansøgninger, der ikke bliver</w:t>
            </w:r>
          </w:p>
          <w:p w14:paraId="19073B2B" w14:textId="77777777" w:rsidR="00136FF7" w:rsidRPr="004D7F5C" w:rsidRDefault="00136FF7" w:rsidP="00136FF7">
            <w:pPr>
              <w:pStyle w:val="Listeafsnit"/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Imødekommet.</w:t>
            </w:r>
          </w:p>
          <w:p w14:paraId="45759B71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Ringsted Kommune kontrollerer, at udbetaling er i overensstemmelse med retningslinjer.</w:t>
            </w:r>
          </w:p>
          <w:p w14:paraId="4BD90814" w14:textId="77777777" w:rsidR="00136FF7" w:rsidRPr="004D7F5C" w:rsidRDefault="00136FF7" w:rsidP="00136FF7">
            <w:pPr>
              <w:pStyle w:val="Listeafsnit"/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for udbetaling af midler fra Temaudviklingspuljen og udbetaler midlerne til ansøger.</w:t>
            </w:r>
          </w:p>
          <w:p w14:paraId="6017D2C9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Ringsted Kommune orienterer Landsbyforum om indstillede ansøgninger, der ikke</w:t>
            </w:r>
          </w:p>
          <w:p w14:paraId="0CFE5BF7" w14:textId="77777777" w:rsidR="00136FF7" w:rsidRPr="004D7F5C" w:rsidRDefault="00136FF7" w:rsidP="00136FF7">
            <w:pPr>
              <w:pStyle w:val="Listeafsnit"/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overholder retningslinjerne for udbetaling af midler af Temaudviklingspuljen.</w:t>
            </w:r>
          </w:p>
          <w:p w14:paraId="151AB846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Ansøgninger over 30.000 kr. behandles af Økonomiudvalget. I forbindelse med behandling</w:t>
            </w:r>
          </w:p>
          <w:p w14:paraId="3D1C08FB" w14:textId="77777777" w:rsidR="00136FF7" w:rsidRPr="004D7F5C" w:rsidRDefault="00136FF7" w:rsidP="00136FF7">
            <w:pPr>
              <w:pStyle w:val="Listeafsnit"/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af ansøgninger over 30.000 kr. skal Landsbyforum høres inden Økonomiudvalget træffer</w:t>
            </w:r>
          </w:p>
          <w:p w14:paraId="77915DD2" w14:textId="77777777" w:rsidR="00136FF7" w:rsidRPr="004D7F5C" w:rsidRDefault="00136FF7" w:rsidP="00136FF7">
            <w:pPr>
              <w:pStyle w:val="Listeafsnit"/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beslutning.</w:t>
            </w:r>
          </w:p>
          <w:p w14:paraId="1EC93CEC" w14:textId="77777777" w:rsidR="00136FF7" w:rsidRPr="004D7F5C" w:rsidRDefault="00136FF7" w:rsidP="00136FF7">
            <w:pPr>
              <w:rPr>
                <w:b w:val="0"/>
                <w:color w:val="auto"/>
              </w:rPr>
            </w:pPr>
          </w:p>
          <w:p w14:paraId="2932F87C" w14:textId="77777777" w:rsidR="00136FF7" w:rsidRPr="004D7F5C" w:rsidRDefault="00136FF7" w:rsidP="00136FF7">
            <w:pPr>
              <w:rPr>
                <w:color w:val="auto"/>
              </w:rPr>
            </w:pPr>
            <w:r w:rsidRPr="004D7F5C">
              <w:rPr>
                <w:color w:val="auto"/>
              </w:rPr>
              <w:t>Øvrige forhold</w:t>
            </w:r>
          </w:p>
          <w:p w14:paraId="23738337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Der kan ikke bevilges midler til drifts- eller anlægsopgaver, større inventar og gaver.</w:t>
            </w:r>
          </w:p>
          <w:p w14:paraId="217DAA7A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Der gives som udgangspunkt ikke tilskud til bespisning, herunder drikkevarer, kaffe og kage.</w:t>
            </w:r>
          </w:p>
          <w:p w14:paraId="6D01C776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Der kan dog søges om midler til mindre gaver og forplejning i forbindelse med afholdelse af arrangementer, der understøtter det valgte tema.</w:t>
            </w:r>
          </w:p>
          <w:p w14:paraId="784DDC18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Der kan ligeledes søges om midler til foreningers møder, hvor der orienteres om foreningens arbejde for landdistriktsudvikling.</w:t>
            </w:r>
          </w:p>
          <w:p w14:paraId="5E018A04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Tilskud til udstyr og inventar må maksimalt udgøre maksimalt kr. 8.000.</w:t>
            </w:r>
          </w:p>
          <w:p w14:paraId="7C189AAF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Der kan ikke gives tilskud til kommercielle aktører, der søger om midler til indkøb af udstyr eller inventar.</w:t>
            </w:r>
          </w:p>
          <w:p w14:paraId="56F3269B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Udstyr eller inventar indkøbt med midler fra Temaudviklingspuljen må ikke sælges videre.</w:t>
            </w:r>
          </w:p>
          <w:p w14:paraId="491CEC0A" w14:textId="77777777" w:rsidR="00136FF7" w:rsidRPr="004D7F5C" w:rsidRDefault="00136FF7" w:rsidP="00136FF7">
            <w:pPr>
              <w:pStyle w:val="Listeafsnit"/>
              <w:numPr>
                <w:ilvl w:val="0"/>
                <w:numId w:val="4"/>
              </w:numPr>
              <w:rPr>
                <w:b w:val="0"/>
                <w:color w:val="auto"/>
              </w:rPr>
            </w:pPr>
            <w:r w:rsidRPr="004D7F5C">
              <w:rPr>
                <w:b w:val="0"/>
                <w:color w:val="auto"/>
              </w:rPr>
              <w:t>Ringsted Kommune kan kræve dokumentation for udgifter til projekter, der er blevet støttet af Temaudviklingspuljen.</w:t>
            </w:r>
          </w:p>
        </w:tc>
      </w:tr>
    </w:tbl>
    <w:p w14:paraId="6520C446" w14:textId="77777777" w:rsidR="004D7F5C" w:rsidRPr="004D7F5C" w:rsidRDefault="004D7F5C">
      <w:pPr>
        <w:rPr>
          <w:b/>
        </w:rPr>
      </w:pPr>
    </w:p>
    <w:sectPr w:rsidR="004D7F5C" w:rsidRPr="004D7F5C" w:rsidSect="00DF03DE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7CE8B" w14:textId="77777777" w:rsidR="00FB5BE1" w:rsidRDefault="00FB5BE1" w:rsidP="00192D6D">
      <w:pPr>
        <w:spacing w:after="0" w:line="240" w:lineRule="auto"/>
      </w:pPr>
      <w:r>
        <w:separator/>
      </w:r>
    </w:p>
  </w:endnote>
  <w:endnote w:type="continuationSeparator" w:id="0">
    <w:p w14:paraId="363FB028" w14:textId="77777777" w:rsidR="00FB5BE1" w:rsidRDefault="00FB5BE1" w:rsidP="00192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264D" w14:textId="77777777" w:rsidR="00FB5BE1" w:rsidRDefault="00FB5BE1" w:rsidP="00192D6D">
      <w:pPr>
        <w:spacing w:after="0" w:line="240" w:lineRule="auto"/>
      </w:pPr>
      <w:r>
        <w:separator/>
      </w:r>
    </w:p>
  </w:footnote>
  <w:footnote w:type="continuationSeparator" w:id="0">
    <w:p w14:paraId="0721628D" w14:textId="77777777" w:rsidR="00FB5BE1" w:rsidRDefault="00FB5BE1" w:rsidP="00192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75ED" w14:textId="77777777" w:rsidR="00192D6D" w:rsidRDefault="00DF03DE">
    <w:pPr>
      <w:pStyle w:val="Sidehoved"/>
    </w:pPr>
    <w:r>
      <w:tab/>
    </w:r>
    <w:r>
      <w:tab/>
    </w:r>
    <w:r w:rsidR="00192D6D">
      <w:rPr>
        <w:noProof/>
        <w:lang w:eastAsia="da-DK"/>
      </w:rPr>
      <w:drawing>
        <wp:inline distT="0" distB="0" distL="0" distR="0" wp14:anchorId="1E9CCBFF" wp14:editId="004ABEC5">
          <wp:extent cx="883920" cy="1041638"/>
          <wp:effectExtent l="0" t="0" r="0" b="0"/>
          <wp:docPr id="2" name="Billede 2" descr="http://designguide.ringsted.dk/menu/logo-og-grundelementer/det-nye-bysegl/segl.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designguide.ringsted.dk/menu/logo-og-grundelementer/det-nye-bysegl/segl.im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343" cy="1052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3ED0"/>
    <w:multiLevelType w:val="hybridMultilevel"/>
    <w:tmpl w:val="EFC633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22D20"/>
    <w:multiLevelType w:val="hybridMultilevel"/>
    <w:tmpl w:val="55ECDA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F30C3"/>
    <w:multiLevelType w:val="hybridMultilevel"/>
    <w:tmpl w:val="05FE35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F4E85"/>
    <w:multiLevelType w:val="hybridMultilevel"/>
    <w:tmpl w:val="EFB0CC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641170">
    <w:abstractNumId w:val="0"/>
  </w:num>
  <w:num w:numId="2" w16cid:durableId="1838841033">
    <w:abstractNumId w:val="3"/>
  </w:num>
  <w:num w:numId="3" w16cid:durableId="1695954891">
    <w:abstractNumId w:val="2"/>
  </w:num>
  <w:num w:numId="4" w16cid:durableId="1450274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formatting="1" w:enforcement="0"/>
  <w:defaultTabStop w:val="283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579"/>
    <w:rsid w:val="00002F7D"/>
    <w:rsid w:val="00015444"/>
    <w:rsid w:val="0003642C"/>
    <w:rsid w:val="0005377B"/>
    <w:rsid w:val="00054AEB"/>
    <w:rsid w:val="00056579"/>
    <w:rsid w:val="000C112A"/>
    <w:rsid w:val="000C4358"/>
    <w:rsid w:val="000F18B2"/>
    <w:rsid w:val="00136FF7"/>
    <w:rsid w:val="00192D6D"/>
    <w:rsid w:val="00252E72"/>
    <w:rsid w:val="00262256"/>
    <w:rsid w:val="00267818"/>
    <w:rsid w:val="002B0E0E"/>
    <w:rsid w:val="003C15B0"/>
    <w:rsid w:val="00432573"/>
    <w:rsid w:val="0048394E"/>
    <w:rsid w:val="00490FD7"/>
    <w:rsid w:val="004D7F5C"/>
    <w:rsid w:val="00537220"/>
    <w:rsid w:val="0067176F"/>
    <w:rsid w:val="00731A38"/>
    <w:rsid w:val="0076149B"/>
    <w:rsid w:val="00762EC1"/>
    <w:rsid w:val="007B3FAE"/>
    <w:rsid w:val="008102B0"/>
    <w:rsid w:val="00853CD7"/>
    <w:rsid w:val="0090486B"/>
    <w:rsid w:val="009B7964"/>
    <w:rsid w:val="00A002FD"/>
    <w:rsid w:val="00A764AB"/>
    <w:rsid w:val="00AE5D75"/>
    <w:rsid w:val="00B01414"/>
    <w:rsid w:val="00B5038E"/>
    <w:rsid w:val="00B91DB6"/>
    <w:rsid w:val="00BD0FE4"/>
    <w:rsid w:val="00BF56CC"/>
    <w:rsid w:val="00BF5771"/>
    <w:rsid w:val="00C13C34"/>
    <w:rsid w:val="00C52302"/>
    <w:rsid w:val="00D15036"/>
    <w:rsid w:val="00D33CF7"/>
    <w:rsid w:val="00D35885"/>
    <w:rsid w:val="00D72C18"/>
    <w:rsid w:val="00D83D97"/>
    <w:rsid w:val="00DA0D93"/>
    <w:rsid w:val="00DF03DE"/>
    <w:rsid w:val="00E170E4"/>
    <w:rsid w:val="00E633A2"/>
    <w:rsid w:val="00E93292"/>
    <w:rsid w:val="00EA28E2"/>
    <w:rsid w:val="00EC269C"/>
    <w:rsid w:val="00F56A52"/>
    <w:rsid w:val="00F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480B"/>
  <w15:docId w15:val="{B48D1D96-3B29-4F11-9B37-B41442B4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E5D75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5D75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192D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2D6D"/>
  </w:style>
  <w:style w:type="paragraph" w:styleId="Sidefod">
    <w:name w:val="footer"/>
    <w:basedOn w:val="Normal"/>
    <w:link w:val="SidefodTegn"/>
    <w:uiPriority w:val="99"/>
    <w:unhideWhenUsed/>
    <w:rsid w:val="00192D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2D6D"/>
  </w:style>
  <w:style w:type="table" w:styleId="Tabel-Gitter">
    <w:name w:val="Table Grid"/>
    <w:basedOn w:val="Tabel-Normal"/>
    <w:uiPriority w:val="59"/>
    <w:rsid w:val="00036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432573"/>
    <w:pPr>
      <w:tabs>
        <w:tab w:val="decimal" w:pos="360"/>
      </w:tabs>
    </w:pPr>
    <w:rPr>
      <w:lang w:eastAsia="da-DK"/>
    </w:rPr>
  </w:style>
  <w:style w:type="paragraph" w:styleId="Fodnotetekst">
    <w:name w:val="footnote text"/>
    <w:basedOn w:val="Normal"/>
    <w:link w:val="FodnotetekstTegn"/>
    <w:uiPriority w:val="99"/>
    <w:unhideWhenUsed/>
    <w:rsid w:val="00432573"/>
    <w:pPr>
      <w:spacing w:after="0" w:line="240" w:lineRule="auto"/>
    </w:pPr>
    <w:rPr>
      <w:rFonts w:eastAsiaTheme="minorEastAsia"/>
      <w:sz w:val="20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432573"/>
    <w:rPr>
      <w:rFonts w:eastAsiaTheme="minorEastAsia"/>
      <w:sz w:val="20"/>
      <w:szCs w:val="20"/>
      <w:lang w:eastAsia="da-DK"/>
    </w:rPr>
  </w:style>
  <w:style w:type="character" w:styleId="Svagfremhvning">
    <w:name w:val="Subtle Emphasis"/>
    <w:basedOn w:val="Standardskrifttypeiafsnit"/>
    <w:uiPriority w:val="19"/>
    <w:qFormat/>
    <w:rsid w:val="00432573"/>
    <w:rPr>
      <w:i/>
      <w:iCs/>
      <w:color w:val="7F7F7F" w:themeColor="text1" w:themeTint="80"/>
    </w:rPr>
  </w:style>
  <w:style w:type="table" w:styleId="Lysskygge-farve1">
    <w:name w:val="Light Shading Accent 1"/>
    <w:basedOn w:val="Tabel-Normal"/>
    <w:uiPriority w:val="60"/>
    <w:rsid w:val="00432573"/>
    <w:pPr>
      <w:spacing w:after="0" w:line="240" w:lineRule="auto"/>
    </w:pPr>
    <w:rPr>
      <w:rFonts w:eastAsiaTheme="minorEastAsia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Standardskrifttypeiafsnit"/>
    <w:uiPriority w:val="99"/>
    <w:unhideWhenUsed/>
    <w:rsid w:val="00BF56CC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4D7F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ngstrupvej77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p@ringsted.d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ringstrupvej77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p@ringsted.dk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o\Desktop\Ans&#248;gningsskema_Dok_164420-16_v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7108A93BC4A1EAAB067E4CC5585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307894-3565-4EE4-8C5C-4EAA89F011F5}"/>
      </w:docPartPr>
      <w:docPartBody>
        <w:p w:rsidR="00535574" w:rsidRDefault="00535574">
          <w:pPr>
            <w:pStyle w:val="7D97108A93BC4A1EAAB067E4CC55851A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EFE661DEF3C24124826B90ACA86A33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3BD72E-A673-4A68-9F0A-54DEA5F66AB2}"/>
      </w:docPartPr>
      <w:docPartBody>
        <w:p w:rsidR="00535574" w:rsidRDefault="00535574">
          <w:pPr>
            <w:pStyle w:val="EFE661DEF3C24124826B90ACA86A3313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3995F4BA199541438BBC092D7C0BDF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49BD47-9318-46AF-954F-76A837F61E8D}"/>
      </w:docPartPr>
      <w:docPartBody>
        <w:p w:rsidR="00535574" w:rsidRDefault="00535574">
          <w:pPr>
            <w:pStyle w:val="3995F4BA199541438BBC092D7C0BDF2A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efaultPlaceholder_10820651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7046ED-0F57-4887-9CD4-2640967A199E}"/>
      </w:docPartPr>
      <w:docPartBody>
        <w:p w:rsidR="00576B41" w:rsidRDefault="00535574">
          <w:r w:rsidRPr="00F11F13">
            <w:rPr>
              <w:rStyle w:val="Pladsholdertekst"/>
            </w:rPr>
            <w:t>Klik her for at angive tekst.</w:t>
          </w:r>
        </w:p>
      </w:docPartBody>
    </w:docPart>
    <w:docPart>
      <w:docPartPr>
        <w:name w:val="1C8509F1E815442A8CD3766FD2021D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DF3DEC-7B3B-4EAC-8F8D-B644A2D3E1C9}"/>
      </w:docPartPr>
      <w:docPartBody>
        <w:p w:rsidR="006E5112" w:rsidRDefault="004E7520" w:rsidP="004E7520">
          <w:pPr>
            <w:pStyle w:val="1C8509F1E815442A8CD3766FD2021DF3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27B033BA547A425EAE31709821BDA1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A91F18-6B4F-49D8-AD79-66187F38A153}"/>
      </w:docPartPr>
      <w:docPartBody>
        <w:p w:rsidR="006E5112" w:rsidRDefault="004E7520" w:rsidP="004E7520">
          <w:pPr>
            <w:pStyle w:val="27B033BA547A425EAE31709821BDA1B8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52954E3A790F4F39B0C57634C6309A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323FBF-1133-47A5-AB35-AB298672D9BD}"/>
      </w:docPartPr>
      <w:docPartBody>
        <w:p w:rsidR="006E5112" w:rsidRDefault="004E7520" w:rsidP="004E7520">
          <w:pPr>
            <w:pStyle w:val="52954E3A790F4F39B0C57634C6309ADE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6DD81D108D3D41BB95DA758E42FED5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328E7B-754F-442D-A580-7E90419D9ACE}"/>
      </w:docPartPr>
      <w:docPartBody>
        <w:p w:rsidR="006E5112" w:rsidRDefault="004E7520" w:rsidP="004E7520">
          <w:pPr>
            <w:pStyle w:val="6DD81D108D3D41BB95DA758E42FED5D9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C25F626A30944B80B150F691294502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1AD505-31E8-48CE-A762-354BCB70E1A4}"/>
      </w:docPartPr>
      <w:docPartBody>
        <w:p w:rsidR="006E5112" w:rsidRDefault="004E7520" w:rsidP="004E7520">
          <w:pPr>
            <w:pStyle w:val="C25F626A30944B80B150F6912945027F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E6544A6E1DEA46D5AA1FE2B5B18C57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2B238A-B0C8-40FE-9B0D-44E7BDBA7235}"/>
      </w:docPartPr>
      <w:docPartBody>
        <w:p w:rsidR="006E5112" w:rsidRDefault="004E7520" w:rsidP="004E7520">
          <w:pPr>
            <w:pStyle w:val="E6544A6E1DEA46D5AA1FE2B5B18C579D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B2FE6616C0A1479BA986A7E4A0E912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064A69-A9AC-43DB-96AE-C46B86C88BDF}"/>
      </w:docPartPr>
      <w:docPartBody>
        <w:p w:rsidR="006E5112" w:rsidRDefault="004E7520" w:rsidP="004E7520">
          <w:pPr>
            <w:pStyle w:val="B2FE6616C0A1479BA986A7E4A0E9127B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F540891D1ADD43B8936945568EC0E1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818B54-CC19-47A7-B406-45E4FF8CD8E8}"/>
      </w:docPartPr>
      <w:docPartBody>
        <w:p w:rsidR="006E5112" w:rsidRDefault="004E7520" w:rsidP="004E7520">
          <w:pPr>
            <w:pStyle w:val="F540891D1ADD43B8936945568EC0E1E8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5F6C9C12EA384FFA9CCD0C1DECA57E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556493-83CC-431F-A5BA-00EA5870B70F}"/>
      </w:docPartPr>
      <w:docPartBody>
        <w:p w:rsidR="006E5112" w:rsidRDefault="004E7520" w:rsidP="004E7520">
          <w:pPr>
            <w:pStyle w:val="5F6C9C12EA384FFA9CCD0C1DECA57EA0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6F030EB31FA1443CBD3CAE10BAF49B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9201C7-58E1-4C56-A003-BE93C8A200CE}"/>
      </w:docPartPr>
      <w:docPartBody>
        <w:p w:rsidR="006E5112" w:rsidRDefault="004E7520" w:rsidP="004E7520">
          <w:pPr>
            <w:pStyle w:val="6F030EB31FA1443CBD3CAE10BAF49BD7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81EC94AEBDA5489E86871924C970A9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CC1B1E-3668-41F4-AA5E-FF5C570A2962}"/>
      </w:docPartPr>
      <w:docPartBody>
        <w:p w:rsidR="006E5112" w:rsidRDefault="004E7520" w:rsidP="004E7520">
          <w:pPr>
            <w:pStyle w:val="81EC94AEBDA5489E86871924C970A987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2B1C00BDA8C443D481ED775CCE032C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4D1BC7-CF62-4AD1-976C-D1D0A467EA41}"/>
      </w:docPartPr>
      <w:docPartBody>
        <w:p w:rsidR="006E5112" w:rsidRDefault="004E7520" w:rsidP="004E7520">
          <w:pPr>
            <w:pStyle w:val="2B1C00BDA8C443D481ED775CCE032CE9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237DD5009958483299B20E9BAB007F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6E5A9C-E9D6-4C7B-A7C4-8A53676386A0}"/>
      </w:docPartPr>
      <w:docPartBody>
        <w:p w:rsidR="006E5112" w:rsidRDefault="004E7520" w:rsidP="004E7520">
          <w:pPr>
            <w:pStyle w:val="237DD5009958483299B20E9BAB007F81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850A8C305C3447DAB5CEE31C48BF5B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402B02-27EF-4B56-A803-9B84AC3E79BD}"/>
      </w:docPartPr>
      <w:docPartBody>
        <w:p w:rsidR="006E5112" w:rsidRDefault="004E7520" w:rsidP="004E7520">
          <w:pPr>
            <w:pStyle w:val="850A8C305C3447DAB5CEE31C48BF5B94"/>
          </w:pPr>
          <w:r w:rsidRPr="000B1F47">
            <w:rPr>
              <w:rStyle w:val="Pladsholdertekst"/>
            </w:rPr>
            <w:t>Klik her for at angive tekst.</w:t>
          </w:r>
        </w:p>
      </w:docPartBody>
    </w:docPart>
    <w:docPart>
      <w:docPartPr>
        <w:name w:val="CF70B41AB52C414CAE28F5454E3DE2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90EB34-701E-4242-8A8F-F71744AF8CFA}"/>
      </w:docPartPr>
      <w:docPartBody>
        <w:p w:rsidR="006E5112" w:rsidRDefault="004E7520" w:rsidP="004E7520">
          <w:pPr>
            <w:pStyle w:val="CF70B41AB52C414CAE28F5454E3DE280"/>
          </w:pPr>
          <w:r w:rsidRPr="000B1F47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574"/>
    <w:rsid w:val="0005377B"/>
    <w:rsid w:val="004E7520"/>
    <w:rsid w:val="00535574"/>
    <w:rsid w:val="00576B41"/>
    <w:rsid w:val="006E5112"/>
    <w:rsid w:val="00D54941"/>
    <w:rsid w:val="00F7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E7520"/>
    <w:rPr>
      <w:color w:val="808080"/>
    </w:rPr>
  </w:style>
  <w:style w:type="paragraph" w:customStyle="1" w:styleId="7D97108A93BC4A1EAAB067E4CC55851A">
    <w:name w:val="7D97108A93BC4A1EAAB067E4CC55851A"/>
  </w:style>
  <w:style w:type="paragraph" w:customStyle="1" w:styleId="EFE661DEF3C24124826B90ACA86A3313">
    <w:name w:val="EFE661DEF3C24124826B90ACA86A3313"/>
  </w:style>
  <w:style w:type="paragraph" w:customStyle="1" w:styleId="3995F4BA199541438BBC092D7C0BDF2A">
    <w:name w:val="3995F4BA199541438BBC092D7C0BDF2A"/>
  </w:style>
  <w:style w:type="paragraph" w:customStyle="1" w:styleId="1C8509F1E815442A8CD3766FD2021DF3">
    <w:name w:val="1C8509F1E815442A8CD3766FD2021DF3"/>
    <w:rsid w:val="004E7520"/>
    <w:pPr>
      <w:spacing w:after="160" w:line="259" w:lineRule="auto"/>
    </w:pPr>
  </w:style>
  <w:style w:type="paragraph" w:customStyle="1" w:styleId="27B033BA547A425EAE31709821BDA1B8">
    <w:name w:val="27B033BA547A425EAE31709821BDA1B8"/>
    <w:rsid w:val="004E7520"/>
    <w:pPr>
      <w:spacing w:after="160" w:line="259" w:lineRule="auto"/>
    </w:pPr>
  </w:style>
  <w:style w:type="paragraph" w:customStyle="1" w:styleId="52954E3A790F4F39B0C57634C6309ADE">
    <w:name w:val="52954E3A790F4F39B0C57634C6309ADE"/>
    <w:rsid w:val="004E7520"/>
    <w:pPr>
      <w:spacing w:after="160" w:line="259" w:lineRule="auto"/>
    </w:pPr>
  </w:style>
  <w:style w:type="paragraph" w:customStyle="1" w:styleId="6DD81D108D3D41BB95DA758E42FED5D9">
    <w:name w:val="6DD81D108D3D41BB95DA758E42FED5D9"/>
    <w:rsid w:val="004E7520"/>
    <w:pPr>
      <w:spacing w:after="160" w:line="259" w:lineRule="auto"/>
    </w:pPr>
  </w:style>
  <w:style w:type="paragraph" w:customStyle="1" w:styleId="C25F626A30944B80B150F6912945027F">
    <w:name w:val="C25F626A30944B80B150F6912945027F"/>
    <w:rsid w:val="004E7520"/>
    <w:pPr>
      <w:spacing w:after="160" w:line="259" w:lineRule="auto"/>
    </w:pPr>
  </w:style>
  <w:style w:type="paragraph" w:customStyle="1" w:styleId="E6544A6E1DEA46D5AA1FE2B5B18C579D">
    <w:name w:val="E6544A6E1DEA46D5AA1FE2B5B18C579D"/>
    <w:rsid w:val="004E7520"/>
    <w:pPr>
      <w:spacing w:after="160" w:line="259" w:lineRule="auto"/>
    </w:pPr>
  </w:style>
  <w:style w:type="paragraph" w:customStyle="1" w:styleId="B2FE6616C0A1479BA986A7E4A0E9127B">
    <w:name w:val="B2FE6616C0A1479BA986A7E4A0E9127B"/>
    <w:rsid w:val="004E7520"/>
    <w:pPr>
      <w:spacing w:after="160" w:line="259" w:lineRule="auto"/>
    </w:pPr>
  </w:style>
  <w:style w:type="paragraph" w:customStyle="1" w:styleId="F540891D1ADD43B8936945568EC0E1E8">
    <w:name w:val="F540891D1ADD43B8936945568EC0E1E8"/>
    <w:rsid w:val="004E7520"/>
    <w:pPr>
      <w:spacing w:after="160" w:line="259" w:lineRule="auto"/>
    </w:pPr>
  </w:style>
  <w:style w:type="paragraph" w:customStyle="1" w:styleId="5F6C9C12EA384FFA9CCD0C1DECA57EA0">
    <w:name w:val="5F6C9C12EA384FFA9CCD0C1DECA57EA0"/>
    <w:rsid w:val="004E7520"/>
    <w:pPr>
      <w:spacing w:after="160" w:line="259" w:lineRule="auto"/>
    </w:pPr>
  </w:style>
  <w:style w:type="paragraph" w:customStyle="1" w:styleId="6F030EB31FA1443CBD3CAE10BAF49BD7">
    <w:name w:val="6F030EB31FA1443CBD3CAE10BAF49BD7"/>
    <w:rsid w:val="004E7520"/>
    <w:pPr>
      <w:spacing w:after="160" w:line="259" w:lineRule="auto"/>
    </w:pPr>
  </w:style>
  <w:style w:type="paragraph" w:customStyle="1" w:styleId="81EC94AEBDA5489E86871924C970A987">
    <w:name w:val="81EC94AEBDA5489E86871924C970A987"/>
    <w:rsid w:val="004E7520"/>
    <w:pPr>
      <w:spacing w:after="160" w:line="259" w:lineRule="auto"/>
    </w:pPr>
  </w:style>
  <w:style w:type="paragraph" w:customStyle="1" w:styleId="2B1C00BDA8C443D481ED775CCE032CE9">
    <w:name w:val="2B1C00BDA8C443D481ED775CCE032CE9"/>
    <w:rsid w:val="004E7520"/>
    <w:pPr>
      <w:spacing w:after="160" w:line="259" w:lineRule="auto"/>
    </w:pPr>
  </w:style>
  <w:style w:type="paragraph" w:customStyle="1" w:styleId="237DD5009958483299B20E9BAB007F81">
    <w:name w:val="237DD5009958483299B20E9BAB007F81"/>
    <w:rsid w:val="004E7520"/>
    <w:pPr>
      <w:spacing w:after="160" w:line="259" w:lineRule="auto"/>
    </w:pPr>
  </w:style>
  <w:style w:type="paragraph" w:customStyle="1" w:styleId="850A8C305C3447DAB5CEE31C48BF5B94">
    <w:name w:val="850A8C305C3447DAB5CEE31C48BF5B94"/>
    <w:rsid w:val="004E7520"/>
    <w:pPr>
      <w:spacing w:after="160" w:line="259" w:lineRule="auto"/>
    </w:pPr>
  </w:style>
  <w:style w:type="paragraph" w:customStyle="1" w:styleId="CF70B41AB52C414CAE28F5454E3DE280">
    <w:name w:val="CF70B41AB52C414CAE28F5454E3DE280"/>
    <w:rsid w:val="004E752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C7BD5-50A4-4071-98E8-1777261A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Ansøgningsskema_Dok_164420-16_v1</Template>
  <TotalTime>0</TotalTime>
  <Pages>4</Pages>
  <Words>908</Words>
  <Characters>5987</Characters>
  <Application>Microsoft Office Word</Application>
  <DocSecurity>0</DocSecurity>
  <Lines>166</Lines>
  <Paragraphs>160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Ringsted Kommune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Marott Olesen</dc:creator>
  <cp:lastModifiedBy>Larus Agustsson</cp:lastModifiedBy>
  <cp:revision>2</cp:revision>
  <dcterms:created xsi:type="dcterms:W3CDTF">2025-10-06T17:19:00Z</dcterms:created>
  <dcterms:modified xsi:type="dcterms:W3CDTF">2025-10-06T17:19:00Z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{7D9CC110-B95F-4D3A-B371-3FEA20E0BDC0}</vt:lpwstr>
  </property>
</Properties>
</file>